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D57E7A" w:rsidP="002A4ED5">
            <w:r>
              <w:t>Name:</w:t>
            </w:r>
          </w:p>
        </w:tc>
        <w:sdt>
          <w:sdtPr>
            <w:id w:val="-338395481"/>
            <w:placeholder>
              <w:docPart w:val="7829BA4828FB4BA18C397BE751EC7D82"/>
            </w:placeholder>
            <w:showingPlcHdr/>
            <w:text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:rsidR="002A4ED5" w:rsidRPr="002A4ED5" w:rsidRDefault="00892A3F" w:rsidP="002A4ED5">
                <w:r w:rsidRPr="00D553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152EA7" w:rsidP="002A4ED5">
            <w:sdt>
              <w:sdtPr>
                <w:id w:val="1692185716"/>
                <w:placeholder>
                  <w:docPart w:val="50CEDB2D49944E5ABCF736D548BE93D4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Phone</w:t>
                </w:r>
              </w:sdtContent>
            </w:sdt>
            <w:r w:rsidR="00D57E7A">
              <w:t>:</w:t>
            </w:r>
          </w:p>
        </w:tc>
        <w:sdt>
          <w:sdtPr>
            <w:id w:val="507646833"/>
            <w:placeholder>
              <w:docPart w:val="80F4CF410CC2417ABDDE50BF8E85E664"/>
            </w:placeholder>
            <w:showingPlcHdr/>
            <w:text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:rsidR="002A4ED5" w:rsidRPr="002A4ED5" w:rsidRDefault="00F52802" w:rsidP="002A4ED5">
                <w:r w:rsidRPr="00D553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152EA7" w:rsidP="002A4ED5">
            <w:sdt>
              <w:sdtPr>
                <w:id w:val="639315362"/>
                <w:placeholder>
                  <w:docPart w:val="4760BE1CA70A466FBCBF57976E11602D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Email</w:t>
                </w:r>
              </w:sdtContent>
            </w:sdt>
            <w:r w:rsidR="00D57E7A">
              <w:t>:</w:t>
            </w:r>
          </w:p>
        </w:tc>
        <w:sdt>
          <w:sdtPr>
            <w:id w:val="-874541611"/>
            <w:placeholder>
              <w:docPart w:val="31C483440B6945598DDCAB672B672DB0"/>
            </w:placeholder>
            <w:showingPlcHdr/>
            <w:text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:rsidR="002A4ED5" w:rsidRPr="002A4ED5" w:rsidRDefault="00F52802" w:rsidP="002A4ED5">
                <w:r w:rsidRPr="00D553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152EA7" w:rsidP="002A4ED5">
            <w:sdt>
              <w:sdtPr>
                <w:id w:val="1062217057"/>
                <w:placeholder>
                  <w:docPart w:val="54DD44E0254742718E033D5D0C20AFFE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Address</w:t>
                </w:r>
              </w:sdtContent>
            </w:sdt>
            <w:r w:rsidR="00D57E7A">
              <w:t>:</w:t>
            </w:r>
          </w:p>
        </w:tc>
        <w:sdt>
          <w:sdtPr>
            <w:id w:val="-1906838003"/>
            <w:placeholder>
              <w:docPart w:val="C36AAC1C0C9A41BABC675D003278724A"/>
            </w:placeholder>
            <w:showingPlcHdr/>
            <w:text/>
          </w:sdtPr>
          <w:sdtEndPr/>
          <w:sdtContent>
            <w:tc>
              <w:tcPr>
                <w:tcW w:w="4271" w:type="pct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:rsidR="002A4ED5" w:rsidRPr="002A4ED5" w:rsidRDefault="00F52802" w:rsidP="002A4ED5">
                <w:r w:rsidRPr="00D553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A4ED5" w:rsidRPr="002A4ED5" w:rsidTr="002A4ED5">
        <w:tc>
          <w:tcPr>
            <w:tcW w:w="729" w:type="pct"/>
            <w:vAlign w:val="bottom"/>
          </w:tcPr>
          <w:p w:rsidR="002A4ED5" w:rsidRPr="002A4ED5" w:rsidRDefault="00152EA7" w:rsidP="002A4ED5">
            <w:sdt>
              <w:sdtPr>
                <w:id w:val="2001543155"/>
                <w:placeholder>
                  <w:docPart w:val="932BDCE9ACBA4B1DBE93623EB6A2D68C"/>
                </w:placeholder>
                <w:temporary/>
                <w:showingPlcHdr/>
                <w15:appearance w15:val="hidden"/>
              </w:sdtPr>
              <w:sdtEndPr/>
              <w:sdtContent>
                <w:r w:rsidR="002A4ED5" w:rsidRPr="002A4ED5">
                  <w:t>City/State/Zip</w:t>
                </w:r>
              </w:sdtContent>
            </w:sdt>
            <w:r w:rsidR="00D57E7A">
              <w:t>:</w:t>
            </w:r>
          </w:p>
        </w:tc>
        <w:sdt>
          <w:sdtPr>
            <w:id w:val="-934737493"/>
            <w:placeholder>
              <w:docPart w:val="6151C2BD127E4212A8177936C3AD4575"/>
            </w:placeholder>
            <w:showingPlcHdr/>
            <w:text/>
          </w:sdtPr>
          <w:sdtEndPr/>
          <w:sdtContent>
            <w:tc>
              <w:tcPr>
                <w:tcW w:w="4271" w:type="pct"/>
                <w:tcBorders>
                  <w:bottom w:val="single" w:sz="4" w:space="0" w:color="auto"/>
                </w:tcBorders>
                <w:vAlign w:val="bottom"/>
              </w:tcPr>
              <w:p w:rsidR="002A4ED5" w:rsidRPr="002A4ED5" w:rsidRDefault="00F52802" w:rsidP="002A4ED5">
                <w:r w:rsidRPr="00D553A7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:rsidR="00806FF3" w:rsidRDefault="00806FF3" w:rsidP="00562601">
      <w:pPr>
        <w:pStyle w:val="NoSpacing"/>
      </w:pPr>
    </w:p>
    <w:p w:rsidR="00F52802" w:rsidRPr="00F52802" w:rsidRDefault="00F52802" w:rsidP="00562601">
      <w:pPr>
        <w:spacing w:before="0"/>
        <w:rPr>
          <w:sz w:val="20"/>
          <w:szCs w:val="20"/>
        </w:rPr>
      </w:pPr>
      <w:r>
        <w:rPr>
          <w:sz w:val="20"/>
          <w:szCs w:val="20"/>
        </w:rPr>
        <w:t>Photos</w:t>
      </w:r>
      <w:r w:rsidR="00892A3F">
        <w:rPr>
          <w:sz w:val="20"/>
          <w:szCs w:val="20"/>
        </w:rPr>
        <w:t xml:space="preserve"> For DVD</w:t>
      </w:r>
      <w:r>
        <w:rPr>
          <w:sz w:val="20"/>
          <w:szCs w:val="20"/>
        </w:rPr>
        <w:t>:</w:t>
      </w:r>
    </w:p>
    <w:tbl>
      <w:tblPr>
        <w:tblStyle w:val="TableGrid"/>
        <w:tblW w:w="12955" w:type="dxa"/>
        <w:tblLook w:val="04A0" w:firstRow="1" w:lastRow="0" w:firstColumn="1" w:lastColumn="0" w:noHBand="0" w:noVBand="1"/>
      </w:tblPr>
      <w:tblGrid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295"/>
        <w:gridCol w:w="1300"/>
      </w:tblGrid>
      <w:tr w:rsidR="00F52802" w:rsidTr="00D57E7A">
        <w:sdt>
          <w:sdtPr>
            <w:rPr>
              <w:sz w:val="20"/>
              <w:szCs w:val="20"/>
            </w:rPr>
            <w:id w:val="87051438"/>
            <w:placeholder>
              <w:docPart w:val="008AFA308DB14FD7BE01779D72DA075C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62487035"/>
            <w:placeholder>
              <w:docPart w:val="D955523654EE4941A64C0B40E36C1472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44208230"/>
            <w:placeholder>
              <w:docPart w:val="1BAAA84C3B9340EA8F3BA1950AEA5464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8804342"/>
            <w:placeholder>
              <w:docPart w:val="57FC1715316E4D2F8A0C32E7C76F516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63901325"/>
            <w:placeholder>
              <w:docPart w:val="CCE81ADD9ADF4A45B6F1799B2987C42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341577095"/>
            <w:placeholder>
              <w:docPart w:val="243DE58DD2334E55A39D6178EB0032F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3602707"/>
            <w:placeholder>
              <w:docPart w:val="8A778EFABA924E38AB479884250552A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01214166"/>
            <w:placeholder>
              <w:docPart w:val="3E5137E2F4624DB0876A5F76F8AD79A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3503864"/>
            <w:placeholder>
              <w:docPart w:val="ECCA5A16EC2E4EC09147CB53B7E696E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915345357"/>
            <w:placeholder>
              <w:docPart w:val="C5FD61C2D7654AE68419F2CAFCADDB8B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F52802" w:rsidRDefault="00D57E7A" w:rsidP="00F52802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544980">
        <w:sdt>
          <w:sdtPr>
            <w:rPr>
              <w:sz w:val="20"/>
              <w:szCs w:val="20"/>
            </w:rPr>
            <w:id w:val="628369380"/>
            <w:placeholder>
              <w:docPart w:val="585F586B89894350831689EC57024DF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41644614"/>
            <w:placeholder>
              <w:docPart w:val="4BAC5CE5F5774F7297FFA3D09AB141B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44704606"/>
            <w:placeholder>
              <w:docPart w:val="A907578C75C74B93BC1168EF454E473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24062539"/>
            <w:placeholder>
              <w:docPart w:val="3EECEF600ECF46D5B1BB5FB1EAF598C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224955379"/>
            <w:placeholder>
              <w:docPart w:val="B66669409D744C40BDFF1B4641B9769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2730042"/>
            <w:placeholder>
              <w:docPart w:val="C212E001D2C940B3B79923CFC3E0E5A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15448445"/>
            <w:placeholder>
              <w:docPart w:val="DDA4F36E890C4C9F86D558FD1846D6E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379165706"/>
            <w:placeholder>
              <w:docPart w:val="C015CE7E5148400DBF9403DC4AC2D3A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7038236"/>
            <w:placeholder>
              <w:docPart w:val="8C34214AF08546D1AB16128DA2C7720B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277309"/>
            <w:placeholder>
              <w:docPart w:val="5D11CCEEF90A4B99AE586D6E3AC3BE3E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544980">
        <w:sdt>
          <w:sdtPr>
            <w:rPr>
              <w:sz w:val="20"/>
              <w:szCs w:val="20"/>
            </w:rPr>
            <w:id w:val="-970817712"/>
            <w:placeholder>
              <w:docPart w:val="9C2C9B119F2F4692995F648BA4C47C0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30887342"/>
            <w:placeholder>
              <w:docPart w:val="81AA32EB4B6345519753FC5534D7267F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6980789"/>
            <w:placeholder>
              <w:docPart w:val="982B4FCF793B48B09C0ECFDEBF224E91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47366479"/>
            <w:placeholder>
              <w:docPart w:val="5D4A587F88DC4D25B7834FD120C0A181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79503910"/>
            <w:placeholder>
              <w:docPart w:val="7F6D05D52F2C4B0BAF34C2ADC9D2E1B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53345600"/>
            <w:placeholder>
              <w:docPart w:val="3C62A6AE164A4138BBB56DD0D16D5F87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95380699"/>
            <w:placeholder>
              <w:docPart w:val="6081E190FA5C423A84F92A68D49F11D8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92382319"/>
            <w:placeholder>
              <w:docPart w:val="4F1D8F443ACD42E7BB02523888B3824B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37553050"/>
            <w:placeholder>
              <w:docPart w:val="FCDB8FC8E1CA476B9113FE087BA0A67C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31696237"/>
            <w:placeholder>
              <w:docPart w:val="B6D62DB41F494EC7A3A544C136E52CE6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544980">
        <w:sdt>
          <w:sdtPr>
            <w:rPr>
              <w:sz w:val="20"/>
              <w:szCs w:val="20"/>
            </w:rPr>
            <w:id w:val="1366022302"/>
            <w:placeholder>
              <w:docPart w:val="50E1573676FF4C10B23378268F06270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44534188"/>
            <w:placeholder>
              <w:docPart w:val="47AC87023DCD43278221D0537AADCD6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11232319"/>
            <w:placeholder>
              <w:docPart w:val="204A098BF7C9439EA2310B66B10B1744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16420082"/>
            <w:placeholder>
              <w:docPart w:val="C3007025512E48C49FA9780CD42A5FC4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90708872"/>
            <w:placeholder>
              <w:docPart w:val="3059337FCAC549E9BEF6E0F73569B44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09957560"/>
            <w:placeholder>
              <w:docPart w:val="8072696DD64541E2B0B94B96752B7D6F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960485936"/>
            <w:placeholder>
              <w:docPart w:val="9445771953244686A6C75D89C554058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53202216"/>
            <w:placeholder>
              <w:docPart w:val="273D46545FCD46EE89ACB81A60BF0876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68616828"/>
            <w:placeholder>
              <w:docPart w:val="A3FD98FFD3F149E68D25BED3A4FF4F0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82136692"/>
            <w:placeholder>
              <w:docPart w:val="381807D8EBAC4E9F9EE4752974B8C1AD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-210885451"/>
            <w:placeholder>
              <w:docPart w:val="058254837D2A41E58C417F9C84C50DCF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144310688"/>
            <w:placeholder>
              <w:docPart w:val="C85FF69B791B43E18A1E8B182CDBCF76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776519565"/>
            <w:placeholder>
              <w:docPart w:val="F8185CD554E84800A31C759217E771B2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79596026"/>
            <w:placeholder>
              <w:docPart w:val="74863B17ADA647399A7802816400787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54556506"/>
            <w:placeholder>
              <w:docPart w:val="415523E3FBFA4D04BE4E9A86D023C3C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634703163"/>
            <w:placeholder>
              <w:docPart w:val="A57DC91F93C14B1DB637E34724FDC85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240483115"/>
            <w:placeholder>
              <w:docPart w:val="9B762295751D42018F8E9B102F0DF53B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402980456"/>
            <w:placeholder>
              <w:docPart w:val="7500093E329A4F648ED00D2F94F5BF0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82432072"/>
            <w:placeholder>
              <w:docPart w:val="C6C7CA61AA4A496E97125D3F2A0C32A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78606518"/>
            <w:placeholder>
              <w:docPart w:val="73F8BA43A3414E92829ABA8290CACB59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-1516071755"/>
            <w:placeholder>
              <w:docPart w:val="6420BFB2F20847C18D4D48855C24010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14195945"/>
            <w:placeholder>
              <w:docPart w:val="6CEB8120D4714A209720D88E3E6DD13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566293976"/>
            <w:placeholder>
              <w:docPart w:val="6B72158F215C4559AE618A1F178087B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543408434"/>
            <w:placeholder>
              <w:docPart w:val="168BA7E97F884D3A8EE9E17D147B692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245621201"/>
            <w:placeholder>
              <w:docPart w:val="0A59BD98BFD242AD872EF41B9EF8DBA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28094387"/>
            <w:placeholder>
              <w:docPart w:val="B4BB8082E1CB4147AA66CA065FBD293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45587787"/>
            <w:placeholder>
              <w:docPart w:val="DF5A7CA6CF374121B4BF92E4DD70A92F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84844207"/>
            <w:placeholder>
              <w:docPart w:val="211FA073B298429894B867415458A0BC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38207962"/>
            <w:placeholder>
              <w:docPart w:val="E6BC7675AD9B4506A086D603193FF366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2261303"/>
            <w:placeholder>
              <w:docPart w:val="7187E171A1814FB58F38BF554675470D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1980488576"/>
            <w:placeholder>
              <w:docPart w:val="A9F981AA666F4421AA3ECF24D0887AC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70195787"/>
            <w:placeholder>
              <w:docPart w:val="C52A1D50962E4DF7942FB2DC49FABAD8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68810739"/>
            <w:placeholder>
              <w:docPart w:val="34324B95EED346B99DF6FFEB1CA98CE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09125920"/>
            <w:placeholder>
              <w:docPart w:val="7431AE00BF014D15981597020F3EB8D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043746296"/>
            <w:placeholder>
              <w:docPart w:val="2CA41FA13FB0412D93B68D12CD02D166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67857410"/>
            <w:placeholder>
              <w:docPart w:val="2BCF9698EA3D4B86B49D419744B872A8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75881865"/>
            <w:placeholder>
              <w:docPart w:val="4ABA341B82A6432584F2B880752D7A1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32721263"/>
            <w:placeholder>
              <w:docPart w:val="0E6DA3A0DADC4B3AAF95B3CBEFEA8EB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165617773"/>
            <w:placeholder>
              <w:docPart w:val="69C93B20C74C4865B26BDEA8A9895F02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60407738"/>
            <w:placeholder>
              <w:docPart w:val="A3C1428164C548ABBCE8F93ABC9D4E8B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1848593775"/>
            <w:placeholder>
              <w:docPart w:val="0BB930C5C9DD49C5B71242899D49DC3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259909"/>
            <w:placeholder>
              <w:docPart w:val="FDD31ADE10F3489D9265923AA70EA0B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489623311"/>
            <w:placeholder>
              <w:docPart w:val="588CF3B5B8184D12BA31EF83B26E75D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77876007"/>
            <w:placeholder>
              <w:docPart w:val="B2A4A6D5CB88477EA1912DA6DADD57E1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886773227"/>
            <w:placeholder>
              <w:docPart w:val="9649533696BD477C891407A30BE5FF32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91224926"/>
            <w:placeholder>
              <w:docPart w:val="57573EEB1DF14AA1B1716928E9FA555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95718855"/>
            <w:placeholder>
              <w:docPart w:val="25783FF4200C4824AA7C0BD88BF1006C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62745796"/>
            <w:placeholder>
              <w:docPart w:val="AC94894F74A9431596575D546DB7E034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30211932"/>
            <w:placeholder>
              <w:docPart w:val="D367E4750B584A05BE2E74270E3C41C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11103880"/>
            <w:placeholder>
              <w:docPart w:val="2A93195773744F0BAEE8E74CC9BC94CF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-1536576775"/>
            <w:placeholder>
              <w:docPart w:val="7CFBDDB02EA546BBBF1C3A08646916B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65211526"/>
            <w:placeholder>
              <w:docPart w:val="61C43CCD21C54F55933C1EF6F155348A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129927372"/>
            <w:placeholder>
              <w:docPart w:val="88AB96E635D041D7AD8A1A970D9E850B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708020404"/>
            <w:placeholder>
              <w:docPart w:val="489EB167AFA546FC8D7949F5BEE4BCFC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504511860"/>
            <w:placeholder>
              <w:docPart w:val="7FD83C53792547369F1B88E39D6DDAA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972740712"/>
            <w:placeholder>
              <w:docPart w:val="088E23056C164E5B8CB47BBE902F1BB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566029835"/>
            <w:placeholder>
              <w:docPart w:val="2A7304D1B6D448A3806FF7E7563E08E8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12418819"/>
            <w:placeholder>
              <w:docPart w:val="76BF69DAFBEB49A8B2F66F626B7DF91B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96767913"/>
            <w:placeholder>
              <w:docPart w:val="272F9B85BF0A4933A1B4DC81620180D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465615592"/>
            <w:placeholder>
              <w:docPart w:val="ECEA6F40B64A458E9AE5044DE211D3C5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D57E7A" w:rsidTr="00D57E7A">
        <w:sdt>
          <w:sdtPr>
            <w:rPr>
              <w:sz w:val="20"/>
              <w:szCs w:val="20"/>
            </w:rPr>
            <w:id w:val="833041870"/>
            <w:placeholder>
              <w:docPart w:val="845A43A065CD4E14BCC9A3612D0DCA20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694561933"/>
            <w:placeholder>
              <w:docPart w:val="BC216DAD347F4A2A9F9DBB589C4CA6C6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88806953"/>
            <w:placeholder>
              <w:docPart w:val="CC80684637A04502997FB007505200A9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40176676"/>
            <w:placeholder>
              <w:docPart w:val="7AAA08560ECD4C64B42F5FC81800662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6495714"/>
            <w:placeholder>
              <w:docPart w:val="BF3A17E946E744CA8114D7F386A487E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65943281"/>
            <w:placeholder>
              <w:docPart w:val="955BCAED84A148B58BFA66D4F8528153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95321661"/>
            <w:placeholder>
              <w:docPart w:val="7F2798E6BA5345D0BC0B36E981D2750D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02782386"/>
            <w:placeholder>
              <w:docPart w:val="CF30F38C37F84DF982C182BAD37C5995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392035339"/>
            <w:placeholder>
              <w:docPart w:val="C3364B82707741368983EF2C5C3BF75E"/>
            </w:placeholder>
            <w:showingPlcHdr/>
            <w:text/>
          </w:sdtPr>
          <w:sdtEndPr/>
          <w:sdtContent>
            <w:tc>
              <w:tcPr>
                <w:tcW w:w="1295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472418691"/>
            <w:placeholder>
              <w:docPart w:val="E498D52FA64C4B8D9281B5AADEF08319"/>
            </w:placeholder>
            <w:showingPlcHdr/>
            <w:text/>
          </w:sdtPr>
          <w:sdtEndPr/>
          <w:sdtContent>
            <w:tc>
              <w:tcPr>
                <w:tcW w:w="1300" w:type="dxa"/>
              </w:tcPr>
              <w:p w:rsidR="00D57E7A" w:rsidRDefault="00D57E7A" w:rsidP="00544980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</w:tbl>
    <w:p w:rsidR="00B513C2" w:rsidRDefault="00B513C2" w:rsidP="00562601">
      <w:pPr>
        <w:spacing w:before="0"/>
        <w:rPr>
          <w:sz w:val="20"/>
          <w:szCs w:val="20"/>
        </w:rPr>
      </w:pPr>
    </w:p>
    <w:p w:rsidR="00B513C2" w:rsidRDefault="00B513C2">
      <w:pPr>
        <w:spacing w:before="0" w:after="20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06FF3" w:rsidRDefault="00806FF3" w:rsidP="00562601">
      <w:pPr>
        <w:spacing w:before="0"/>
        <w:rPr>
          <w:sz w:val="20"/>
          <w:szCs w:val="20"/>
        </w:rPr>
      </w:pPr>
    </w:p>
    <w:p w:rsidR="00F52802" w:rsidRDefault="00F52802" w:rsidP="00562601">
      <w:pPr>
        <w:spacing w:before="0"/>
        <w:rPr>
          <w:sz w:val="20"/>
          <w:szCs w:val="20"/>
        </w:rPr>
      </w:pPr>
      <w:r>
        <w:rPr>
          <w:sz w:val="20"/>
          <w:szCs w:val="20"/>
        </w:rPr>
        <w:t>Poster</w:t>
      </w:r>
      <w:r w:rsidR="00F63F98">
        <w:rPr>
          <w:sz w:val="20"/>
          <w:szCs w:val="20"/>
        </w:rPr>
        <w:t>:</w:t>
      </w:r>
    </w:p>
    <w:p w:rsidR="00F63F98" w:rsidRDefault="00152EA7" w:rsidP="00562601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-1181359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8x10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546967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11x14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2055610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16x20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2033992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>18x24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570190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20xc24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99235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24x36</w:t>
      </w:r>
    </w:p>
    <w:p w:rsidR="00F63F98" w:rsidRDefault="00152EA7" w:rsidP="00562601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1869714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24x48</w:t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302357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 24x60</w:t>
      </w:r>
    </w:p>
    <w:p w:rsidR="00F63F98" w:rsidRDefault="00F63F98" w:rsidP="00F63F98">
      <w:pPr>
        <w:spacing w:before="0"/>
        <w:rPr>
          <w:sz w:val="20"/>
          <w:szCs w:val="20"/>
        </w:rPr>
      </w:pPr>
    </w:p>
    <w:p w:rsidR="00F63F98" w:rsidRDefault="00F63F98" w:rsidP="00F63F98">
      <w:pPr>
        <w:spacing w:before="0"/>
        <w:rPr>
          <w:sz w:val="20"/>
          <w:szCs w:val="20"/>
        </w:rPr>
      </w:pPr>
      <w:r>
        <w:rPr>
          <w:sz w:val="20"/>
          <w:szCs w:val="20"/>
        </w:rPr>
        <w:t>Frame:</w:t>
      </w:r>
    </w:p>
    <w:p w:rsidR="00F63F98" w:rsidRDefault="00152EA7" w:rsidP="00F63F98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-1103333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8x10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7207163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11x14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463501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16x20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107395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>18x24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502432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20xc24</w:t>
      </w:r>
      <w:r w:rsidR="00F63F98">
        <w:rPr>
          <w:sz w:val="20"/>
          <w:szCs w:val="20"/>
        </w:rPr>
        <w:tab/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21239636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24x36</w:t>
      </w:r>
    </w:p>
    <w:p w:rsidR="00F63F98" w:rsidRDefault="00152EA7" w:rsidP="00F63F98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-1392700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24x48</w:t>
      </w:r>
      <w:r w:rsidR="00F63F98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7760099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 24x60</w:t>
      </w:r>
    </w:p>
    <w:p w:rsidR="00F63F98" w:rsidRDefault="00F63F98" w:rsidP="00562601">
      <w:pPr>
        <w:spacing w:before="0"/>
        <w:rPr>
          <w:sz w:val="20"/>
          <w:szCs w:val="20"/>
        </w:rPr>
      </w:pPr>
    </w:p>
    <w:p w:rsidR="00892A3F" w:rsidRDefault="00892A3F" w:rsidP="00562601">
      <w:pPr>
        <w:spacing w:before="0"/>
        <w:rPr>
          <w:sz w:val="20"/>
          <w:szCs w:val="20"/>
        </w:rPr>
      </w:pPr>
      <w:r>
        <w:rPr>
          <w:sz w:val="20"/>
          <w:szCs w:val="20"/>
        </w:rPr>
        <w:t>Photos for Poster: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16"/>
        <w:gridCol w:w="4317"/>
        <w:gridCol w:w="4317"/>
      </w:tblGrid>
      <w:tr w:rsidR="00892A3F" w:rsidTr="00892A3F">
        <w:sdt>
          <w:sdtPr>
            <w:rPr>
              <w:sz w:val="20"/>
              <w:szCs w:val="20"/>
            </w:rPr>
            <w:id w:val="8193485"/>
            <w:placeholder>
              <w:docPart w:val="7E890F2A72D84AEDA6B9197B6A6B42C2"/>
            </w:placeholder>
            <w:showingPlcHdr/>
            <w:text/>
          </w:sdtPr>
          <w:sdtContent>
            <w:tc>
              <w:tcPr>
                <w:tcW w:w="4316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142000127"/>
            <w:placeholder>
              <w:docPart w:val="D00D48FEEDA448E88F2769B0046839C6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297524076"/>
            <w:placeholder>
              <w:docPart w:val="45CC54F2A2EB478E99B5AA252265248E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892A3F" w:rsidTr="00892A3F">
        <w:sdt>
          <w:sdtPr>
            <w:rPr>
              <w:sz w:val="20"/>
              <w:szCs w:val="20"/>
            </w:rPr>
            <w:id w:val="1026839763"/>
            <w:placeholder>
              <w:docPart w:val="102AFCE26CE64E53A5EA1E47535101FA"/>
            </w:placeholder>
            <w:showingPlcHdr/>
            <w:text/>
          </w:sdtPr>
          <w:sdtContent>
            <w:tc>
              <w:tcPr>
                <w:tcW w:w="4316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915978888"/>
            <w:placeholder>
              <w:docPart w:val="EFA34BA082214B88919233AB6DB20B3E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749934218"/>
            <w:placeholder>
              <w:docPart w:val="C41D8545CE5243F395D1D0056CB6FFE2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  <w:tr w:rsidR="00892A3F" w:rsidTr="00892A3F">
        <w:sdt>
          <w:sdtPr>
            <w:rPr>
              <w:sz w:val="20"/>
              <w:szCs w:val="20"/>
            </w:rPr>
            <w:id w:val="1058287817"/>
            <w:placeholder>
              <w:docPart w:val="2EB7A8DDD7144D819DAC4A69122F8F6F"/>
            </w:placeholder>
            <w:showingPlcHdr/>
            <w:text/>
          </w:sdtPr>
          <w:sdtContent>
            <w:tc>
              <w:tcPr>
                <w:tcW w:w="4316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1898326177"/>
            <w:placeholder>
              <w:docPart w:val="4741D62C62104D37889BA697403BFAFB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53542440"/>
            <w:placeholder>
              <w:docPart w:val="24CD93B83C62448BA5EAA16BFDC7D049"/>
            </w:placeholder>
            <w:showingPlcHdr/>
            <w:text/>
          </w:sdtPr>
          <w:sdtContent>
            <w:tc>
              <w:tcPr>
                <w:tcW w:w="4317" w:type="dxa"/>
              </w:tcPr>
              <w:p w:rsidR="00892A3F" w:rsidRDefault="00892A3F" w:rsidP="00562601">
                <w:pPr>
                  <w:spacing w:before="0"/>
                  <w:rPr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Image #</w:t>
                </w:r>
              </w:p>
            </w:tc>
          </w:sdtContent>
        </w:sdt>
      </w:tr>
    </w:tbl>
    <w:p w:rsidR="00892A3F" w:rsidRDefault="00892A3F" w:rsidP="00562601">
      <w:pPr>
        <w:spacing w:before="0"/>
        <w:rPr>
          <w:sz w:val="20"/>
          <w:szCs w:val="20"/>
        </w:rPr>
      </w:pPr>
    </w:p>
    <w:p w:rsidR="00F63F98" w:rsidRDefault="00F63F98" w:rsidP="00562601">
      <w:pPr>
        <w:spacing w:before="0"/>
        <w:rPr>
          <w:sz w:val="20"/>
          <w:szCs w:val="20"/>
        </w:rPr>
      </w:pPr>
    </w:p>
    <w:p w:rsidR="00F63F98" w:rsidRDefault="00F63F98" w:rsidP="00562601">
      <w:pPr>
        <w:spacing w:before="0"/>
        <w:rPr>
          <w:sz w:val="20"/>
          <w:szCs w:val="20"/>
        </w:rPr>
      </w:pPr>
      <w:r>
        <w:rPr>
          <w:sz w:val="20"/>
          <w:szCs w:val="20"/>
        </w:rPr>
        <w:t>Special Wording:</w:t>
      </w:r>
    </w:p>
    <w:p w:rsidR="00F63F98" w:rsidRDefault="00152EA7" w:rsidP="00562601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-872460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 Name:</w:t>
      </w:r>
      <w:sdt>
        <w:sdtPr>
          <w:rPr>
            <w:sz w:val="20"/>
            <w:szCs w:val="20"/>
          </w:rPr>
          <w:id w:val="1278372020"/>
          <w:placeholder>
            <w:docPart w:val="012071309FD3445A9C194EAC876D2B56"/>
          </w:placeholder>
          <w:showingPlcHdr/>
          <w:text/>
        </w:sdtPr>
        <w:sdtEndPr/>
        <w:sdtContent>
          <w:r w:rsidR="00F63F98" w:rsidRPr="00D553A7">
            <w:rPr>
              <w:rStyle w:val="PlaceholderText"/>
            </w:rPr>
            <w:t>Click or tap here to enter text.</w:t>
          </w:r>
        </w:sdtContent>
      </w:sdt>
    </w:p>
    <w:p w:rsidR="00F63F98" w:rsidRDefault="00152EA7" w:rsidP="00562601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186104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 Year</w:t>
      </w:r>
    </w:p>
    <w:p w:rsidR="00F63F98" w:rsidRDefault="00152EA7" w:rsidP="00562601">
      <w:pPr>
        <w:spacing w:before="0"/>
        <w:rPr>
          <w:sz w:val="20"/>
          <w:szCs w:val="20"/>
        </w:rPr>
      </w:pPr>
      <w:sdt>
        <w:sdtPr>
          <w:rPr>
            <w:sz w:val="20"/>
            <w:szCs w:val="20"/>
          </w:rPr>
          <w:id w:val="-11875226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3F9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F63F98">
        <w:rPr>
          <w:sz w:val="20"/>
          <w:szCs w:val="20"/>
        </w:rPr>
        <w:t xml:space="preserve"> Team Logo</w:t>
      </w:r>
    </w:p>
    <w:p w:rsidR="00D57E7A" w:rsidRDefault="00D57E7A" w:rsidP="00562601">
      <w:pPr>
        <w:spacing w:before="0"/>
        <w:rPr>
          <w:sz w:val="20"/>
          <w:szCs w:val="20"/>
        </w:rPr>
      </w:pPr>
    </w:p>
    <w:p w:rsidR="00D57E7A" w:rsidRDefault="00D57E7A" w:rsidP="00562601">
      <w:pPr>
        <w:spacing w:before="0"/>
        <w:rPr>
          <w:sz w:val="20"/>
          <w:szCs w:val="20"/>
        </w:rPr>
      </w:pPr>
      <w:r>
        <w:rPr>
          <w:sz w:val="20"/>
          <w:szCs w:val="20"/>
        </w:rPr>
        <w:t>Special Instructions:</w:t>
      </w:r>
    </w:p>
    <w:sdt>
      <w:sdtPr>
        <w:rPr>
          <w:sz w:val="20"/>
          <w:szCs w:val="20"/>
        </w:rPr>
        <w:id w:val="494545203"/>
        <w:placeholder>
          <w:docPart w:val="3436AECB13D64D848D4B643DFA98CB45"/>
        </w:placeholder>
        <w:showingPlcHdr/>
        <w:text/>
      </w:sdtPr>
      <w:sdtEndPr/>
      <w:sdtContent>
        <w:p w:rsidR="00D57E7A" w:rsidRPr="00F52802" w:rsidRDefault="00D57E7A" w:rsidP="00562601">
          <w:pPr>
            <w:spacing w:before="0"/>
            <w:rPr>
              <w:sz w:val="20"/>
              <w:szCs w:val="20"/>
            </w:rPr>
          </w:pPr>
          <w:r>
            <w:rPr>
              <w:rStyle w:val="PlaceholderText"/>
            </w:rPr>
            <w:t>Please input any special instructions here</w:t>
          </w:r>
          <w:r w:rsidRPr="00D553A7">
            <w:rPr>
              <w:rStyle w:val="PlaceholderText"/>
            </w:rPr>
            <w:t>.</w:t>
          </w:r>
        </w:p>
      </w:sdtContent>
    </w:sdt>
    <w:sectPr w:rsidR="00D57E7A" w:rsidRPr="00F52802" w:rsidSect="00261C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2EA7" w:rsidRDefault="00152EA7" w:rsidP="00650259">
      <w:pPr>
        <w:spacing w:line="240" w:lineRule="auto"/>
      </w:pPr>
      <w:r>
        <w:separator/>
      </w:r>
    </w:p>
  </w:endnote>
  <w:endnote w:type="continuationSeparator" w:id="0">
    <w:p w:rsidR="00152EA7" w:rsidRDefault="00152EA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EA0DC2-9606-4D80-8706-6D730454E46F}"/>
    <w:embedBold r:id="rId2" w:fontKey="{86DFC238-AD81-41A7-990A-45523554F3EC}"/>
    <w:embedItalic r:id="rId3" w:fontKey="{BCB22DA2-AAED-4350-A990-385C07D6B89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CE1BF3E-D18B-468B-862B-4AD89ACF2644}"/>
    <w:embedBold r:id="rId5" w:fontKey="{6AEB24D2-2EFB-47C1-BD24-BFF177A207C0}"/>
    <w:embedItalic r:id="rId6" w:fontKey="{BC86D8D5-3803-458A-B7D2-A1BF54E9D4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4C38A911-242C-42F6-8119-E0A661FB09F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9AE93A4-20C8-437C-8DB7-F2B29238AC0F}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  <w:embedRegular r:id="rId9" w:fontKey="{07FDE427-3A8E-4E9C-96E9-07215011D2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3C2" w:rsidRDefault="00B513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01" w:rsidRDefault="00D57E7A" w:rsidP="00D57E7A">
    <w:pPr>
      <w:pStyle w:val="Footer"/>
      <w:jc w:val="center"/>
      <w:rPr>
        <w:rFonts w:ascii="Brush Script MT" w:hAnsi="Brush Script MT"/>
        <w:color w:val="FF0000"/>
        <w:sz w:val="20"/>
        <w:szCs w:val="20"/>
      </w:rPr>
    </w:pPr>
    <w:r>
      <w:rPr>
        <w:rFonts w:ascii="Brush Script MT" w:hAnsi="Brush Script MT"/>
        <w:color w:val="FF0000"/>
        <w:sz w:val="20"/>
        <w:szCs w:val="20"/>
      </w:rPr>
      <w:t>MSL Photography, llc</w:t>
    </w:r>
  </w:p>
  <w:p w:rsidR="00D57E7A" w:rsidRDefault="00D57E7A" w:rsidP="00D57E7A">
    <w:pPr>
      <w:pStyle w:val="Footer"/>
      <w:jc w:val="center"/>
      <w:rPr>
        <w:rFonts w:ascii="Brush Script MT" w:hAnsi="Brush Script MT"/>
        <w:color w:val="FF0000"/>
        <w:sz w:val="20"/>
        <w:szCs w:val="20"/>
      </w:rPr>
    </w:pPr>
    <w:r>
      <w:rPr>
        <w:rFonts w:ascii="Brush Script MT" w:hAnsi="Brush Script MT"/>
        <w:color w:val="FF0000"/>
        <w:sz w:val="20"/>
        <w:szCs w:val="20"/>
      </w:rPr>
      <w:t>Scott Leach 107 Prairie Lane Monett, MO 65708</w:t>
    </w:r>
  </w:p>
  <w:p w:rsidR="00D57E7A" w:rsidRPr="00D57E7A" w:rsidRDefault="00D57E7A" w:rsidP="00D57E7A">
    <w:pPr>
      <w:pStyle w:val="Footer"/>
      <w:jc w:val="center"/>
      <w:rPr>
        <w:rFonts w:ascii="Brush Script MT" w:hAnsi="Brush Script MT"/>
        <w:color w:val="FF0000"/>
        <w:sz w:val="20"/>
        <w:szCs w:val="20"/>
      </w:rPr>
    </w:pPr>
    <w:r>
      <w:rPr>
        <w:rFonts w:ascii="Brush Script MT" w:hAnsi="Brush Script MT"/>
        <w:color w:val="FF0000"/>
        <w:sz w:val="20"/>
        <w:szCs w:val="20"/>
      </w:rPr>
      <w:t>(417) 489-9369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3C2" w:rsidRDefault="00B513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2EA7" w:rsidRDefault="00152EA7" w:rsidP="00650259">
      <w:pPr>
        <w:spacing w:line="240" w:lineRule="auto"/>
      </w:pPr>
      <w:r>
        <w:separator/>
      </w:r>
    </w:p>
  </w:footnote>
  <w:footnote w:type="continuationSeparator" w:id="0">
    <w:p w:rsidR="00152EA7" w:rsidRDefault="00152EA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3C2" w:rsidRDefault="00B513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:rsidTr="00F52802">
      <w:trPr>
        <w:trHeight w:val="990"/>
      </w:trPr>
      <w:tc>
        <w:tcPr>
          <w:tcW w:w="451" w:type="pct"/>
          <w:shd w:val="clear" w:color="auto" w:fill="FF0000"/>
          <w:vAlign w:val="center"/>
        </w:tcPr>
        <w:p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FF0000"/>
          <w:vAlign w:val="center"/>
        </w:tcPr>
        <w:p w:rsidR="00562601" w:rsidRPr="002B69B4" w:rsidRDefault="00B513C2" w:rsidP="002B69B4">
          <w:pPr>
            <w:pStyle w:val="Header"/>
          </w:pPr>
          <w:r>
            <w:t xml:space="preserve">MSL </w:t>
          </w:r>
          <w:r w:rsidR="00D57E7A">
            <w:t>Photography Order Form</w:t>
          </w:r>
        </w:p>
      </w:tc>
    </w:tr>
  </w:tbl>
  <w:p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3C2" w:rsidRDefault="00B513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uRntu08nDgDJMcpSVfP8wt2C7Hnsr8eylHnnzFI+MVpiUGxNbmlTT3PFI2s7FISe9aNJkRlqRgUZA0yEONlruw==" w:salt="aluUFQ5Y5rLBrUN3RfhZV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802"/>
    <w:rsid w:val="00003B30"/>
    <w:rsid w:val="00045CA6"/>
    <w:rsid w:val="00052382"/>
    <w:rsid w:val="0006568A"/>
    <w:rsid w:val="00076F0F"/>
    <w:rsid w:val="00084253"/>
    <w:rsid w:val="000D1F49"/>
    <w:rsid w:val="000F5C88"/>
    <w:rsid w:val="00152EA7"/>
    <w:rsid w:val="001727CA"/>
    <w:rsid w:val="00261C01"/>
    <w:rsid w:val="002A4ED5"/>
    <w:rsid w:val="002B69B4"/>
    <w:rsid w:val="002C56E6"/>
    <w:rsid w:val="002D3A9F"/>
    <w:rsid w:val="00354B3D"/>
    <w:rsid w:val="00361E11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3739C"/>
    <w:rsid w:val="00650259"/>
    <w:rsid w:val="00770F25"/>
    <w:rsid w:val="00787DD4"/>
    <w:rsid w:val="007A35A8"/>
    <w:rsid w:val="007B0A85"/>
    <w:rsid w:val="007C6A52"/>
    <w:rsid w:val="00806FF3"/>
    <w:rsid w:val="0082043E"/>
    <w:rsid w:val="00892A3F"/>
    <w:rsid w:val="008E203A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513C2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57E7A"/>
    <w:rsid w:val="00DB3FAD"/>
    <w:rsid w:val="00DD447B"/>
    <w:rsid w:val="00DF0832"/>
    <w:rsid w:val="00E4751D"/>
    <w:rsid w:val="00E61C09"/>
    <w:rsid w:val="00E677FE"/>
    <w:rsid w:val="00EB3B58"/>
    <w:rsid w:val="00EC7359"/>
    <w:rsid w:val="00EE3054"/>
    <w:rsid w:val="00F00606"/>
    <w:rsid w:val="00F01256"/>
    <w:rsid w:val="00F52802"/>
    <w:rsid w:val="00F5418C"/>
    <w:rsid w:val="00F549BE"/>
    <w:rsid w:val="00F63F98"/>
    <w:rsid w:val="00F810B9"/>
    <w:rsid w:val="00FC7475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F0991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ott_l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0CEDB2D49944E5ABCF736D548BE9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D343F-DCF7-402D-98FF-B95AF13EB993}"/>
      </w:docPartPr>
      <w:docPartBody>
        <w:p w:rsidR="007D552A" w:rsidRDefault="004640C9">
          <w:pPr>
            <w:pStyle w:val="50CEDB2D49944E5ABCF736D548BE93D4"/>
          </w:pPr>
          <w:r w:rsidRPr="002A4ED5">
            <w:t>Phone</w:t>
          </w:r>
        </w:p>
      </w:docPartBody>
    </w:docPart>
    <w:docPart>
      <w:docPartPr>
        <w:name w:val="4760BE1CA70A466FBCBF57976E116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0D2687-C4A3-4B2D-A2A0-05613DC6C162}"/>
      </w:docPartPr>
      <w:docPartBody>
        <w:p w:rsidR="007D552A" w:rsidRDefault="004640C9">
          <w:pPr>
            <w:pStyle w:val="4760BE1CA70A466FBCBF57976E11602D"/>
          </w:pPr>
          <w:r w:rsidRPr="002A4ED5">
            <w:t>Email</w:t>
          </w:r>
        </w:p>
      </w:docPartBody>
    </w:docPart>
    <w:docPart>
      <w:docPartPr>
        <w:name w:val="54DD44E0254742718E033D5D0C20A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50B49-0547-4A3E-9B34-5FC9D440AD0A}"/>
      </w:docPartPr>
      <w:docPartBody>
        <w:p w:rsidR="007D552A" w:rsidRDefault="004640C9">
          <w:pPr>
            <w:pStyle w:val="54DD44E0254742718E033D5D0C20AFFE"/>
          </w:pPr>
          <w:r w:rsidRPr="002A4ED5">
            <w:t>Address</w:t>
          </w:r>
        </w:p>
      </w:docPartBody>
    </w:docPart>
    <w:docPart>
      <w:docPartPr>
        <w:name w:val="932BDCE9ACBA4B1DBE93623EB6A2D6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41867-427A-413C-B43D-A04D7AC92B1B}"/>
      </w:docPartPr>
      <w:docPartBody>
        <w:p w:rsidR="007D552A" w:rsidRDefault="004640C9">
          <w:pPr>
            <w:pStyle w:val="932BDCE9ACBA4B1DBE93623EB6A2D68C"/>
          </w:pPr>
          <w:r w:rsidRPr="002A4ED5">
            <w:t>City/State/Zip</w:t>
          </w:r>
        </w:p>
      </w:docPartBody>
    </w:docPart>
    <w:docPart>
      <w:docPartPr>
        <w:name w:val="008AFA308DB14FD7BE01779D72DA0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9D742-4133-4F83-8D97-B0DD586169EA}"/>
      </w:docPartPr>
      <w:docPartBody>
        <w:p w:rsidR="007D552A" w:rsidRDefault="004640C9" w:rsidP="004640C9">
          <w:pPr>
            <w:pStyle w:val="008AFA308DB14FD7BE01779D72DA075C3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829BA4828FB4BA18C397BE751EC7D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E8A3F-9E36-433A-95A1-328B0F4FFADF}"/>
      </w:docPartPr>
      <w:docPartBody>
        <w:p w:rsidR="007D552A" w:rsidRDefault="004640C9" w:rsidP="004640C9">
          <w:pPr>
            <w:pStyle w:val="7829BA4828FB4BA18C397BE751EC7D82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F4CF410CC2417ABDDE50BF8E85E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6B7E-E7EF-48F8-B65B-D8D98C81471C}"/>
      </w:docPartPr>
      <w:docPartBody>
        <w:p w:rsidR="007D552A" w:rsidRDefault="004640C9" w:rsidP="004640C9">
          <w:pPr>
            <w:pStyle w:val="80F4CF410CC2417ABDDE50BF8E85E664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1C483440B6945598DDCAB672B672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2F9F9-43F3-4EB5-A111-3036EDC6A77F}"/>
      </w:docPartPr>
      <w:docPartBody>
        <w:p w:rsidR="007D552A" w:rsidRDefault="004640C9" w:rsidP="004640C9">
          <w:pPr>
            <w:pStyle w:val="31C483440B6945598DDCAB672B672DB0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36AAC1C0C9A41BABC675D00327872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271DA-E804-4624-946C-91BC1A2454DE}"/>
      </w:docPartPr>
      <w:docPartBody>
        <w:p w:rsidR="007D552A" w:rsidRDefault="004640C9" w:rsidP="004640C9">
          <w:pPr>
            <w:pStyle w:val="C36AAC1C0C9A41BABC675D003278724A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51C2BD127E4212A8177936C3AD4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0969-BD75-4DD2-890D-395EAA44F1B8}"/>
      </w:docPartPr>
      <w:docPartBody>
        <w:p w:rsidR="007D552A" w:rsidRDefault="004640C9" w:rsidP="004640C9">
          <w:pPr>
            <w:pStyle w:val="6151C2BD127E4212A8177936C3AD4575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2071309FD3445A9C194EAC876D2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D8BFC-CFCB-4903-BC20-2C40968D8040}"/>
      </w:docPartPr>
      <w:docPartBody>
        <w:p w:rsidR="007D552A" w:rsidRDefault="004640C9" w:rsidP="004640C9">
          <w:pPr>
            <w:pStyle w:val="012071309FD3445A9C194EAC876D2B562"/>
          </w:pPr>
          <w:r w:rsidRPr="00D553A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36AECB13D64D848D4B643DFA98C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F33E1-E0DA-4C4E-855E-15C8C2A74A9D}"/>
      </w:docPartPr>
      <w:docPartBody>
        <w:p w:rsidR="007D552A" w:rsidRDefault="004640C9" w:rsidP="004640C9">
          <w:pPr>
            <w:pStyle w:val="3436AECB13D64D848D4B643DFA98CB451"/>
          </w:pPr>
          <w:r>
            <w:rPr>
              <w:rStyle w:val="PlaceholderText"/>
            </w:rPr>
            <w:t>Please input any special instructions here</w:t>
          </w:r>
          <w:r w:rsidRPr="00D553A7">
            <w:rPr>
              <w:rStyle w:val="PlaceholderText"/>
            </w:rPr>
            <w:t>.</w:t>
          </w:r>
        </w:p>
      </w:docPartBody>
    </w:docPart>
    <w:docPart>
      <w:docPartPr>
        <w:name w:val="D955523654EE4941A64C0B40E36C14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7FA35-A18D-443D-B3B6-E60CD621FD96}"/>
      </w:docPartPr>
      <w:docPartBody>
        <w:p w:rsidR="007D552A" w:rsidRDefault="004640C9" w:rsidP="004640C9">
          <w:pPr>
            <w:pStyle w:val="D955523654EE4941A64C0B40E36C1472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1BAAA84C3B9340EA8F3BA1950AEA5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A4E04-954A-4493-90E6-FBB757609A91}"/>
      </w:docPartPr>
      <w:docPartBody>
        <w:p w:rsidR="007D552A" w:rsidRDefault="004640C9" w:rsidP="004640C9">
          <w:pPr>
            <w:pStyle w:val="1BAAA84C3B9340EA8F3BA1950AEA5464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7FC1715316E4D2F8A0C32E7C76F5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2BD56-319F-41FB-82F8-D8BDCD224F00}"/>
      </w:docPartPr>
      <w:docPartBody>
        <w:p w:rsidR="007D552A" w:rsidRDefault="004640C9" w:rsidP="004640C9">
          <w:pPr>
            <w:pStyle w:val="57FC1715316E4D2F8A0C32E7C76F516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CE81ADD9ADF4A45B6F1799B2987C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AE8C4-4801-41FA-9E9C-2F22120744E3}"/>
      </w:docPartPr>
      <w:docPartBody>
        <w:p w:rsidR="007D552A" w:rsidRDefault="004640C9" w:rsidP="004640C9">
          <w:pPr>
            <w:pStyle w:val="CCE81ADD9ADF4A45B6F1799B2987C42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43DE58DD2334E55A39D6178EB003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5125D-FB86-4BDD-88D6-51278A6F6795}"/>
      </w:docPartPr>
      <w:docPartBody>
        <w:p w:rsidR="007D552A" w:rsidRDefault="004640C9" w:rsidP="004640C9">
          <w:pPr>
            <w:pStyle w:val="243DE58DD2334E55A39D6178EB0032F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A778EFABA924E38AB479884250552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035C8-8821-4E5F-98D7-ACA22BB2EEBC}"/>
      </w:docPartPr>
      <w:docPartBody>
        <w:p w:rsidR="007D552A" w:rsidRDefault="004640C9" w:rsidP="004640C9">
          <w:pPr>
            <w:pStyle w:val="8A778EFABA924E38AB479884250552A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E5137E2F4624DB0876A5F76F8AD7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01C07-05FB-43C2-A3CE-08FF6A881EF3}"/>
      </w:docPartPr>
      <w:docPartBody>
        <w:p w:rsidR="007D552A" w:rsidRDefault="004640C9" w:rsidP="004640C9">
          <w:pPr>
            <w:pStyle w:val="3E5137E2F4624DB0876A5F76F8AD79A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ECCA5A16EC2E4EC09147CB53B7E69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41921-CB69-45BB-92D8-2052526AE404}"/>
      </w:docPartPr>
      <w:docPartBody>
        <w:p w:rsidR="007D552A" w:rsidRDefault="004640C9" w:rsidP="004640C9">
          <w:pPr>
            <w:pStyle w:val="ECCA5A16EC2E4EC09147CB53B7E696E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5FD61C2D7654AE68419F2CAFCADD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89ADB-CF66-4102-8AE4-0AFCD03A56DB}"/>
      </w:docPartPr>
      <w:docPartBody>
        <w:p w:rsidR="007D552A" w:rsidRDefault="004640C9" w:rsidP="004640C9">
          <w:pPr>
            <w:pStyle w:val="C5FD61C2D7654AE68419F2CAFCADDB8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85F586B89894350831689EC57024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AE328-00D2-46E3-85D6-DE775B680C29}"/>
      </w:docPartPr>
      <w:docPartBody>
        <w:p w:rsidR="007D552A" w:rsidRDefault="004640C9" w:rsidP="004640C9">
          <w:pPr>
            <w:pStyle w:val="585F586B89894350831689EC57024DF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BAC5CE5F5774F7297FFA3D09AB14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07DCA-9277-49AB-9284-720C948D86A6}"/>
      </w:docPartPr>
      <w:docPartBody>
        <w:p w:rsidR="007D552A" w:rsidRDefault="004640C9" w:rsidP="004640C9">
          <w:pPr>
            <w:pStyle w:val="4BAC5CE5F5774F7297FFA3D09AB141B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907578C75C74B93BC1168EF454E47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F76FA-D3AF-4557-8E54-451C345D889A}"/>
      </w:docPartPr>
      <w:docPartBody>
        <w:p w:rsidR="007D552A" w:rsidRDefault="004640C9" w:rsidP="004640C9">
          <w:pPr>
            <w:pStyle w:val="A907578C75C74B93BC1168EF454E473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EECEF600ECF46D5B1BB5FB1EAF598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0DCC9-53C0-435E-832E-12A85A56F710}"/>
      </w:docPartPr>
      <w:docPartBody>
        <w:p w:rsidR="007D552A" w:rsidRDefault="004640C9" w:rsidP="004640C9">
          <w:pPr>
            <w:pStyle w:val="3EECEF600ECF46D5B1BB5FB1EAF598C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66669409D744C40BDFF1B4641B976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D02AA-5FF4-4746-9EEC-D5D32A956DA0}"/>
      </w:docPartPr>
      <w:docPartBody>
        <w:p w:rsidR="007D552A" w:rsidRDefault="004640C9" w:rsidP="004640C9">
          <w:pPr>
            <w:pStyle w:val="B66669409D744C40BDFF1B4641B9769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212E001D2C940B3B79923CFC3E0E5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3495A5-7490-4D04-AE91-0A5EAC9662B4}"/>
      </w:docPartPr>
      <w:docPartBody>
        <w:p w:rsidR="007D552A" w:rsidRDefault="004640C9" w:rsidP="004640C9">
          <w:pPr>
            <w:pStyle w:val="C212E001D2C940B3B79923CFC3E0E5A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DDA4F36E890C4C9F86D558FD1846D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BC5A6-FE24-483C-B1E4-E10B0C582C9F}"/>
      </w:docPartPr>
      <w:docPartBody>
        <w:p w:rsidR="007D552A" w:rsidRDefault="004640C9" w:rsidP="004640C9">
          <w:pPr>
            <w:pStyle w:val="DDA4F36E890C4C9F86D558FD1846D6E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015CE7E5148400DBF9403DC4AC2D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43C54-BED4-40FD-879C-164A6C70DA0F}"/>
      </w:docPartPr>
      <w:docPartBody>
        <w:p w:rsidR="007D552A" w:rsidRDefault="004640C9" w:rsidP="004640C9">
          <w:pPr>
            <w:pStyle w:val="C015CE7E5148400DBF9403DC4AC2D3A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C34214AF08546D1AB16128DA2C77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4C46-E5F0-4CA8-8D7A-5249C388FFBD}"/>
      </w:docPartPr>
      <w:docPartBody>
        <w:p w:rsidR="007D552A" w:rsidRDefault="004640C9" w:rsidP="004640C9">
          <w:pPr>
            <w:pStyle w:val="8C34214AF08546D1AB16128DA2C7720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D11CCEEF90A4B99AE586D6E3AC3B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5C625-91C0-499F-9F3A-7DCF917BDEED}"/>
      </w:docPartPr>
      <w:docPartBody>
        <w:p w:rsidR="007D552A" w:rsidRDefault="004640C9" w:rsidP="004640C9">
          <w:pPr>
            <w:pStyle w:val="5D11CCEEF90A4B99AE586D6E3AC3BE3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C2C9B119F2F4692995F648BA4C47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2B7AE-4F47-449F-AB7F-EA0017D35D52}"/>
      </w:docPartPr>
      <w:docPartBody>
        <w:p w:rsidR="007D552A" w:rsidRDefault="004640C9" w:rsidP="004640C9">
          <w:pPr>
            <w:pStyle w:val="9C2C9B119F2F4692995F648BA4C47C0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1AA32EB4B6345519753FC5534D72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F7E7B-35F2-4770-88F0-5AA0D674C319}"/>
      </w:docPartPr>
      <w:docPartBody>
        <w:p w:rsidR="007D552A" w:rsidRDefault="004640C9" w:rsidP="004640C9">
          <w:pPr>
            <w:pStyle w:val="81AA32EB4B6345519753FC5534D7267F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82B4FCF793B48B09C0ECFDEBF224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3D59F-304C-4414-8269-0CF8A952774E}"/>
      </w:docPartPr>
      <w:docPartBody>
        <w:p w:rsidR="007D552A" w:rsidRDefault="004640C9" w:rsidP="004640C9">
          <w:pPr>
            <w:pStyle w:val="982B4FCF793B48B09C0ECFDEBF224E91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D4A587F88DC4D25B7834FD120C0A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277D5-F4B2-40A8-AB07-568761E0AA0D}"/>
      </w:docPartPr>
      <w:docPartBody>
        <w:p w:rsidR="007D552A" w:rsidRDefault="004640C9" w:rsidP="004640C9">
          <w:pPr>
            <w:pStyle w:val="5D4A587F88DC4D25B7834FD120C0A181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F6D05D52F2C4B0BAF34C2ADC9D2E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FEE29-8FC2-4058-A222-2FECC562BF5B}"/>
      </w:docPartPr>
      <w:docPartBody>
        <w:p w:rsidR="007D552A" w:rsidRDefault="004640C9" w:rsidP="004640C9">
          <w:pPr>
            <w:pStyle w:val="7F6D05D52F2C4B0BAF34C2ADC9D2E1B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C62A6AE164A4138BBB56DD0D16D5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7FFCE-09D1-4702-9BC7-AEC572070A2B}"/>
      </w:docPartPr>
      <w:docPartBody>
        <w:p w:rsidR="007D552A" w:rsidRDefault="004640C9" w:rsidP="004640C9">
          <w:pPr>
            <w:pStyle w:val="3C62A6AE164A4138BBB56DD0D16D5F87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081E190FA5C423A84F92A68D49F1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3FFDF-F662-44A2-9CE2-1A10D57FFABE}"/>
      </w:docPartPr>
      <w:docPartBody>
        <w:p w:rsidR="007D552A" w:rsidRDefault="004640C9" w:rsidP="004640C9">
          <w:pPr>
            <w:pStyle w:val="6081E190FA5C423A84F92A68D49F11D8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F1D8F443ACD42E7BB02523888B38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52BC29-4CA6-405A-8EDC-40CC7AB817D3}"/>
      </w:docPartPr>
      <w:docPartBody>
        <w:p w:rsidR="007D552A" w:rsidRDefault="004640C9" w:rsidP="004640C9">
          <w:pPr>
            <w:pStyle w:val="4F1D8F443ACD42E7BB02523888B3824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FCDB8FC8E1CA476B9113FE087BA0A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4B9BE-AE7C-4DB7-9C71-625E67A5A375}"/>
      </w:docPartPr>
      <w:docPartBody>
        <w:p w:rsidR="007D552A" w:rsidRDefault="004640C9" w:rsidP="004640C9">
          <w:pPr>
            <w:pStyle w:val="FCDB8FC8E1CA476B9113FE087BA0A67C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6D62DB41F494EC7A3A544C136E52C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82D63-40E8-4D06-A1F8-AF85247F5D71}"/>
      </w:docPartPr>
      <w:docPartBody>
        <w:p w:rsidR="007D552A" w:rsidRDefault="004640C9" w:rsidP="004640C9">
          <w:pPr>
            <w:pStyle w:val="B6D62DB41F494EC7A3A544C136E52CE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0E1573676FF4C10B23378268F062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003428-B011-43CC-8DDF-873E1BCFB618}"/>
      </w:docPartPr>
      <w:docPartBody>
        <w:p w:rsidR="007D552A" w:rsidRDefault="004640C9" w:rsidP="004640C9">
          <w:pPr>
            <w:pStyle w:val="50E1573676FF4C10B23378268F06270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7AC87023DCD43278221D0537AADCD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F7D313-370D-4AC8-8BB5-F1E0A0A95C4B}"/>
      </w:docPartPr>
      <w:docPartBody>
        <w:p w:rsidR="007D552A" w:rsidRDefault="004640C9" w:rsidP="004640C9">
          <w:pPr>
            <w:pStyle w:val="47AC87023DCD43278221D0537AADCD6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04A098BF7C9439EA2310B66B10B17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F788F-2D72-496C-BD62-B9162D17EE31}"/>
      </w:docPartPr>
      <w:docPartBody>
        <w:p w:rsidR="007D552A" w:rsidRDefault="004640C9" w:rsidP="004640C9">
          <w:pPr>
            <w:pStyle w:val="204A098BF7C9439EA2310B66B10B1744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3007025512E48C49FA9780CD42A5F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DDABD-1399-4F1F-8B28-77AB49FB9063}"/>
      </w:docPartPr>
      <w:docPartBody>
        <w:p w:rsidR="007D552A" w:rsidRDefault="004640C9" w:rsidP="004640C9">
          <w:pPr>
            <w:pStyle w:val="C3007025512E48C49FA9780CD42A5FC4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059337FCAC549E9BEF6E0F73569B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3DF82-A911-4BF8-9C8E-56DD1806539E}"/>
      </w:docPartPr>
      <w:docPartBody>
        <w:p w:rsidR="007D552A" w:rsidRDefault="004640C9" w:rsidP="004640C9">
          <w:pPr>
            <w:pStyle w:val="3059337FCAC549E9BEF6E0F73569B44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072696DD64541E2B0B94B96752B7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F7C16E-7757-403B-9ED6-E834936986B8}"/>
      </w:docPartPr>
      <w:docPartBody>
        <w:p w:rsidR="007D552A" w:rsidRDefault="004640C9" w:rsidP="004640C9">
          <w:pPr>
            <w:pStyle w:val="8072696DD64541E2B0B94B96752B7D6F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445771953244686A6C75D89C5540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31C78-D8D4-4DCE-A129-184345C15791}"/>
      </w:docPartPr>
      <w:docPartBody>
        <w:p w:rsidR="007D552A" w:rsidRDefault="004640C9" w:rsidP="004640C9">
          <w:pPr>
            <w:pStyle w:val="9445771953244686A6C75D89C554058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73D46545FCD46EE89ACB81A60BF08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E9596F-71EE-4A25-82AE-63650D9B26EF}"/>
      </w:docPartPr>
      <w:docPartBody>
        <w:p w:rsidR="007D552A" w:rsidRDefault="004640C9" w:rsidP="004640C9">
          <w:pPr>
            <w:pStyle w:val="273D46545FCD46EE89ACB81A60BF087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3FD98FFD3F149E68D25BED3A4FF4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57F9B-0AFA-4917-9F90-3C63DC068817}"/>
      </w:docPartPr>
      <w:docPartBody>
        <w:p w:rsidR="007D552A" w:rsidRDefault="004640C9" w:rsidP="004640C9">
          <w:pPr>
            <w:pStyle w:val="A3FD98FFD3F149E68D25BED3A4FF4F0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81807D8EBAC4E9F9EE4752974B8C1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A84110-C93C-48DF-92CE-B733AEF93BF3}"/>
      </w:docPartPr>
      <w:docPartBody>
        <w:p w:rsidR="007D552A" w:rsidRDefault="004640C9" w:rsidP="004640C9">
          <w:pPr>
            <w:pStyle w:val="381807D8EBAC4E9F9EE4752974B8C1A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058254837D2A41E58C417F9C84C50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B8418-8C50-4A86-B6B7-A8B81EA925AB}"/>
      </w:docPartPr>
      <w:docPartBody>
        <w:p w:rsidR="007D552A" w:rsidRDefault="004640C9" w:rsidP="004640C9">
          <w:pPr>
            <w:pStyle w:val="058254837D2A41E58C417F9C84C50DCF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85FF69B791B43E18A1E8B182CDBC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B4DE37-CFD2-44FE-863E-A5DA2EC5E034}"/>
      </w:docPartPr>
      <w:docPartBody>
        <w:p w:rsidR="007D552A" w:rsidRDefault="004640C9" w:rsidP="004640C9">
          <w:pPr>
            <w:pStyle w:val="C85FF69B791B43E18A1E8B182CDBCF7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F8185CD554E84800A31C759217E77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62609-AB31-4F46-A7DC-4B776C2CF412}"/>
      </w:docPartPr>
      <w:docPartBody>
        <w:p w:rsidR="007D552A" w:rsidRDefault="004640C9" w:rsidP="004640C9">
          <w:pPr>
            <w:pStyle w:val="F8185CD554E84800A31C759217E771B2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4863B17ADA647399A7802816400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4D456-757A-440A-9BB6-BA82C91DA917}"/>
      </w:docPartPr>
      <w:docPartBody>
        <w:p w:rsidR="007D552A" w:rsidRDefault="004640C9" w:rsidP="004640C9">
          <w:pPr>
            <w:pStyle w:val="74863B17ADA647399A7802816400787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15523E3FBFA4D04BE4E9A86D023C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7A17-AF5A-46BC-BA37-3DBD82E50A95}"/>
      </w:docPartPr>
      <w:docPartBody>
        <w:p w:rsidR="007D552A" w:rsidRDefault="004640C9" w:rsidP="004640C9">
          <w:pPr>
            <w:pStyle w:val="415523E3FBFA4D04BE4E9A86D023C3C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57DC91F93C14B1DB637E34724FDC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97BBE-F749-4866-9602-649024B4B4BB}"/>
      </w:docPartPr>
      <w:docPartBody>
        <w:p w:rsidR="007D552A" w:rsidRDefault="004640C9" w:rsidP="004640C9">
          <w:pPr>
            <w:pStyle w:val="A57DC91F93C14B1DB637E34724FDC85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B762295751D42018F8E9B102F0D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8C3FC-FA92-4E54-B52E-0B9EDFF6CEE8}"/>
      </w:docPartPr>
      <w:docPartBody>
        <w:p w:rsidR="007D552A" w:rsidRDefault="004640C9" w:rsidP="004640C9">
          <w:pPr>
            <w:pStyle w:val="9B762295751D42018F8E9B102F0DF53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500093E329A4F648ED00D2F94F5B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DB024-27F7-40DA-BE33-0F499EC3F653}"/>
      </w:docPartPr>
      <w:docPartBody>
        <w:p w:rsidR="007D552A" w:rsidRDefault="004640C9" w:rsidP="004640C9">
          <w:pPr>
            <w:pStyle w:val="7500093E329A4F648ED00D2F94F5BF0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6C7CA61AA4A496E97125D3F2A0C3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ACD9C-9F71-4E28-847E-EFF793EF511F}"/>
      </w:docPartPr>
      <w:docPartBody>
        <w:p w:rsidR="007D552A" w:rsidRDefault="004640C9" w:rsidP="004640C9">
          <w:pPr>
            <w:pStyle w:val="C6C7CA61AA4A496E97125D3F2A0C32A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3F8BA43A3414E92829ABA8290CAC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EF8D3-FC68-4D6C-A372-D090C54715FF}"/>
      </w:docPartPr>
      <w:docPartBody>
        <w:p w:rsidR="007D552A" w:rsidRDefault="004640C9" w:rsidP="004640C9">
          <w:pPr>
            <w:pStyle w:val="73F8BA43A3414E92829ABA8290CACB5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420BFB2F20847C18D4D48855C240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D72D3-A00D-4DC4-B24E-333AB594C5A5}"/>
      </w:docPartPr>
      <w:docPartBody>
        <w:p w:rsidR="007D552A" w:rsidRDefault="004640C9" w:rsidP="004640C9">
          <w:pPr>
            <w:pStyle w:val="6420BFB2F20847C18D4D48855C24010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CEB8120D4714A209720D88E3E6DD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79B94-DE78-43F6-9A4A-763868B7C8D4}"/>
      </w:docPartPr>
      <w:docPartBody>
        <w:p w:rsidR="007D552A" w:rsidRDefault="004640C9" w:rsidP="004640C9">
          <w:pPr>
            <w:pStyle w:val="6CEB8120D4714A209720D88E3E6DD13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B72158F215C4559AE618A1F17808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DF0DED-B9EF-4A9C-B226-FC76154FF413}"/>
      </w:docPartPr>
      <w:docPartBody>
        <w:p w:rsidR="007D552A" w:rsidRDefault="004640C9" w:rsidP="004640C9">
          <w:pPr>
            <w:pStyle w:val="6B72158F215C4559AE618A1F178087B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168BA7E97F884D3A8EE9E17D147B6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C40E8-019F-40D8-B7C8-E7845029A70A}"/>
      </w:docPartPr>
      <w:docPartBody>
        <w:p w:rsidR="007D552A" w:rsidRDefault="004640C9" w:rsidP="004640C9">
          <w:pPr>
            <w:pStyle w:val="168BA7E97F884D3A8EE9E17D147B692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0A59BD98BFD242AD872EF41B9EF8D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3FC17-F163-4031-BA06-AF92EC990C56}"/>
      </w:docPartPr>
      <w:docPartBody>
        <w:p w:rsidR="007D552A" w:rsidRDefault="004640C9" w:rsidP="004640C9">
          <w:pPr>
            <w:pStyle w:val="0A59BD98BFD242AD872EF41B9EF8DBA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4BB8082E1CB4147AA66CA065FBD29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BA8BF-84A8-42C3-B98F-0221EC80B8DD}"/>
      </w:docPartPr>
      <w:docPartBody>
        <w:p w:rsidR="007D552A" w:rsidRDefault="004640C9" w:rsidP="004640C9">
          <w:pPr>
            <w:pStyle w:val="B4BB8082E1CB4147AA66CA065FBD293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DF5A7CA6CF374121B4BF92E4DD70A9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A0A5F-E5F4-4553-9CAC-0B021939566F}"/>
      </w:docPartPr>
      <w:docPartBody>
        <w:p w:rsidR="007D552A" w:rsidRDefault="004640C9" w:rsidP="004640C9">
          <w:pPr>
            <w:pStyle w:val="DF5A7CA6CF374121B4BF92E4DD70A92F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11FA073B298429894B867415458A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B72A8-339D-4517-B172-46248F4160E1}"/>
      </w:docPartPr>
      <w:docPartBody>
        <w:p w:rsidR="007D552A" w:rsidRDefault="004640C9" w:rsidP="004640C9">
          <w:pPr>
            <w:pStyle w:val="211FA073B298429894B867415458A0BC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E6BC7675AD9B4506A086D603193FF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75136-16C1-4153-A8B3-C9E504854339}"/>
      </w:docPartPr>
      <w:docPartBody>
        <w:p w:rsidR="007D552A" w:rsidRDefault="004640C9" w:rsidP="004640C9">
          <w:pPr>
            <w:pStyle w:val="E6BC7675AD9B4506A086D603193FF36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187E171A1814FB58F38BF5546754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5B4225-C560-48E9-8FDE-73203087ABB5}"/>
      </w:docPartPr>
      <w:docPartBody>
        <w:p w:rsidR="007D552A" w:rsidRDefault="004640C9" w:rsidP="004640C9">
          <w:pPr>
            <w:pStyle w:val="7187E171A1814FB58F38BF554675470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9F981AA666F4421AA3ECF24D0887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0CC681-C7F3-4839-96C7-F0EACA6D24FA}"/>
      </w:docPartPr>
      <w:docPartBody>
        <w:p w:rsidR="007D552A" w:rsidRDefault="004640C9" w:rsidP="004640C9">
          <w:pPr>
            <w:pStyle w:val="A9F981AA666F4421AA3ECF24D0887AC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52A1D50962E4DF7942FB2DC49FAB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41A279-B3BD-4FFB-8A53-D2C89AD0249B}"/>
      </w:docPartPr>
      <w:docPartBody>
        <w:p w:rsidR="007D552A" w:rsidRDefault="004640C9" w:rsidP="004640C9">
          <w:pPr>
            <w:pStyle w:val="C52A1D50962E4DF7942FB2DC49FABAD8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34324B95EED346B99DF6FFEB1CA98C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99544-A436-436E-B042-0D4914D60846}"/>
      </w:docPartPr>
      <w:docPartBody>
        <w:p w:rsidR="007D552A" w:rsidRDefault="004640C9" w:rsidP="004640C9">
          <w:pPr>
            <w:pStyle w:val="34324B95EED346B99DF6FFEB1CA98CE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431AE00BF014D15981597020F3EB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DDF1E-7EDF-4B4B-88AB-6FA59BF4E19B}"/>
      </w:docPartPr>
      <w:docPartBody>
        <w:p w:rsidR="007D552A" w:rsidRDefault="004640C9" w:rsidP="004640C9">
          <w:pPr>
            <w:pStyle w:val="7431AE00BF014D15981597020F3EB8D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CA41FA13FB0412D93B68D12CD02D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33E46-C070-4A22-A8AD-D093474B43D6}"/>
      </w:docPartPr>
      <w:docPartBody>
        <w:p w:rsidR="007D552A" w:rsidRDefault="004640C9" w:rsidP="004640C9">
          <w:pPr>
            <w:pStyle w:val="2CA41FA13FB0412D93B68D12CD02D16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BCF9698EA3D4B86B49D419744B87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92BA3-63B6-458C-8593-C5A94EC74602}"/>
      </w:docPartPr>
      <w:docPartBody>
        <w:p w:rsidR="007D552A" w:rsidRDefault="004640C9" w:rsidP="004640C9">
          <w:pPr>
            <w:pStyle w:val="2BCF9698EA3D4B86B49D419744B872A8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ABA341B82A6432584F2B880752D7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2145-FD44-4F6A-90D5-33255B52C017}"/>
      </w:docPartPr>
      <w:docPartBody>
        <w:p w:rsidR="007D552A" w:rsidRDefault="004640C9" w:rsidP="004640C9">
          <w:pPr>
            <w:pStyle w:val="4ABA341B82A6432584F2B880752D7A1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0E6DA3A0DADC4B3AAF95B3CBEFEA8E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0F92A-F0CB-444F-A260-AA34CE2A0E5E}"/>
      </w:docPartPr>
      <w:docPartBody>
        <w:p w:rsidR="007D552A" w:rsidRDefault="004640C9" w:rsidP="004640C9">
          <w:pPr>
            <w:pStyle w:val="0E6DA3A0DADC4B3AAF95B3CBEFEA8EB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9C93B20C74C4865B26BDEA8A9895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E1F32-654C-4CFC-B8E5-25C89E234F33}"/>
      </w:docPartPr>
      <w:docPartBody>
        <w:p w:rsidR="007D552A" w:rsidRDefault="004640C9" w:rsidP="004640C9">
          <w:pPr>
            <w:pStyle w:val="69C93B20C74C4865B26BDEA8A9895F02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3C1428164C548ABBCE8F93ABC9D4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64C2B-437A-45E1-910D-86279887300E}"/>
      </w:docPartPr>
      <w:docPartBody>
        <w:p w:rsidR="007D552A" w:rsidRDefault="004640C9" w:rsidP="004640C9">
          <w:pPr>
            <w:pStyle w:val="A3C1428164C548ABBCE8F93ABC9D4E8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0BB930C5C9DD49C5B71242899D49D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4BD00E-FA8A-4C88-909D-21189B68E9FD}"/>
      </w:docPartPr>
      <w:docPartBody>
        <w:p w:rsidR="007D552A" w:rsidRDefault="004640C9" w:rsidP="004640C9">
          <w:pPr>
            <w:pStyle w:val="0BB930C5C9DD49C5B71242899D49DC3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FDD31ADE10F3489D9265923AA70EA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97F1D-C105-4E23-9AD1-7125CCCC0AE1}"/>
      </w:docPartPr>
      <w:docPartBody>
        <w:p w:rsidR="007D552A" w:rsidRDefault="004640C9" w:rsidP="004640C9">
          <w:pPr>
            <w:pStyle w:val="FDD31ADE10F3489D9265923AA70EA0B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88CF3B5B8184D12BA31EF83B26E7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83E202-E341-492B-AE6B-B1A9846605AB}"/>
      </w:docPartPr>
      <w:docPartBody>
        <w:p w:rsidR="007D552A" w:rsidRDefault="004640C9" w:rsidP="004640C9">
          <w:pPr>
            <w:pStyle w:val="588CF3B5B8184D12BA31EF83B26E75D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2A4A6D5CB88477EA1912DA6DADD5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4510CF-E35A-4526-972C-46A7E2DE0D67}"/>
      </w:docPartPr>
      <w:docPartBody>
        <w:p w:rsidR="007D552A" w:rsidRDefault="004640C9" w:rsidP="004640C9">
          <w:pPr>
            <w:pStyle w:val="B2A4A6D5CB88477EA1912DA6DADD57E1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649533696BD477C891407A30BE5F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AE450-DFDE-43CE-9E16-41AD181C5922}"/>
      </w:docPartPr>
      <w:docPartBody>
        <w:p w:rsidR="007D552A" w:rsidRDefault="004640C9" w:rsidP="004640C9">
          <w:pPr>
            <w:pStyle w:val="9649533696BD477C891407A30BE5FF32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57573EEB1DF14AA1B1716928E9FA5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43507-A7AF-4456-8EE3-471168EEA85B}"/>
      </w:docPartPr>
      <w:docPartBody>
        <w:p w:rsidR="007D552A" w:rsidRDefault="004640C9" w:rsidP="004640C9">
          <w:pPr>
            <w:pStyle w:val="57573EEB1DF14AA1B1716928E9FA555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5783FF4200C4824AA7C0BD88BF10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45D4E-792F-4E4F-B127-3A7DEE1F311B}"/>
      </w:docPartPr>
      <w:docPartBody>
        <w:p w:rsidR="007D552A" w:rsidRDefault="004640C9" w:rsidP="004640C9">
          <w:pPr>
            <w:pStyle w:val="25783FF4200C4824AA7C0BD88BF1006C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AC94894F74A9431596575D546DB7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54B2A-6B10-4B0C-AF3C-8F45C102391E}"/>
      </w:docPartPr>
      <w:docPartBody>
        <w:p w:rsidR="007D552A" w:rsidRDefault="004640C9" w:rsidP="004640C9">
          <w:pPr>
            <w:pStyle w:val="AC94894F74A9431596575D546DB7E034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D367E4750B584A05BE2E74270E3C41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2AFC4-469F-4EFE-A4D2-671EDD4E2AE8}"/>
      </w:docPartPr>
      <w:docPartBody>
        <w:p w:rsidR="007D552A" w:rsidRDefault="004640C9" w:rsidP="004640C9">
          <w:pPr>
            <w:pStyle w:val="D367E4750B584A05BE2E74270E3C41C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A93195773744F0BAEE8E74CC9BC94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97030-6657-42A9-85E3-C92A7E34A886}"/>
      </w:docPartPr>
      <w:docPartBody>
        <w:p w:rsidR="007D552A" w:rsidRDefault="004640C9" w:rsidP="004640C9">
          <w:pPr>
            <w:pStyle w:val="2A93195773744F0BAEE8E74CC9BC94CF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CFBDDB02EA546BBBF1C3A0864691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EE954-C7A1-4567-B668-B28814F64E61}"/>
      </w:docPartPr>
      <w:docPartBody>
        <w:p w:rsidR="007D552A" w:rsidRDefault="004640C9" w:rsidP="004640C9">
          <w:pPr>
            <w:pStyle w:val="7CFBDDB02EA546BBBF1C3A08646916B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61C43CCD21C54F55933C1EF6F1553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FC7CFC-7658-4B98-9226-466E3751D365}"/>
      </w:docPartPr>
      <w:docPartBody>
        <w:p w:rsidR="007D552A" w:rsidRDefault="004640C9" w:rsidP="004640C9">
          <w:pPr>
            <w:pStyle w:val="61C43CCD21C54F55933C1EF6F155348A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8AB96E635D041D7AD8A1A970D9E8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F4AF74-D628-4ED4-922C-715C563124DC}"/>
      </w:docPartPr>
      <w:docPartBody>
        <w:p w:rsidR="007D552A" w:rsidRDefault="004640C9" w:rsidP="004640C9">
          <w:pPr>
            <w:pStyle w:val="88AB96E635D041D7AD8A1A970D9E850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89EB167AFA546FC8D7949F5BEE4B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0D8FF-A56B-4F24-A060-E1358996913E}"/>
      </w:docPartPr>
      <w:docPartBody>
        <w:p w:rsidR="007D552A" w:rsidRDefault="004640C9" w:rsidP="004640C9">
          <w:pPr>
            <w:pStyle w:val="489EB167AFA546FC8D7949F5BEE4BCFC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FD83C53792547369F1B88E39D6DD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32683-0A22-400D-BE8E-41DD28DB0A5C}"/>
      </w:docPartPr>
      <w:docPartBody>
        <w:p w:rsidR="007D552A" w:rsidRDefault="004640C9" w:rsidP="004640C9">
          <w:pPr>
            <w:pStyle w:val="7FD83C53792547369F1B88E39D6DDAA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088E23056C164E5B8CB47BBE902F1B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C62EA-57AD-4548-B071-1C69742E450F}"/>
      </w:docPartPr>
      <w:docPartBody>
        <w:p w:rsidR="007D552A" w:rsidRDefault="004640C9" w:rsidP="004640C9">
          <w:pPr>
            <w:pStyle w:val="088E23056C164E5B8CB47BBE902F1BB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A7304D1B6D448A3806FF7E7563E0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2C94E-DC7F-41FA-8589-4005D136170D}"/>
      </w:docPartPr>
      <w:docPartBody>
        <w:p w:rsidR="007D552A" w:rsidRDefault="004640C9" w:rsidP="004640C9">
          <w:pPr>
            <w:pStyle w:val="2A7304D1B6D448A3806FF7E7563E08E8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6BF69DAFBEB49A8B2F66F626B7DF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AA2E0-0B78-4863-8D9D-CB754A27D398}"/>
      </w:docPartPr>
      <w:docPartBody>
        <w:p w:rsidR="007D552A" w:rsidRDefault="004640C9" w:rsidP="004640C9">
          <w:pPr>
            <w:pStyle w:val="76BF69DAFBEB49A8B2F66F626B7DF91B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72F9B85BF0A4933A1B4DC8162018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0795F-DCFE-47A5-B38F-BCFBF0E576F6}"/>
      </w:docPartPr>
      <w:docPartBody>
        <w:p w:rsidR="007D552A" w:rsidRDefault="004640C9" w:rsidP="004640C9">
          <w:pPr>
            <w:pStyle w:val="272F9B85BF0A4933A1B4DC81620180D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ECEA6F40B64A458E9AE5044DE211D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BDD4C-37AE-486C-978B-1564B1B02D03}"/>
      </w:docPartPr>
      <w:docPartBody>
        <w:p w:rsidR="007D552A" w:rsidRDefault="004640C9" w:rsidP="004640C9">
          <w:pPr>
            <w:pStyle w:val="ECEA6F40B64A458E9AE5044DE211D3C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845A43A065CD4E14BCC9A3612D0DC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F032D-74C9-47FA-BE0B-E3D811D830D7}"/>
      </w:docPartPr>
      <w:docPartBody>
        <w:p w:rsidR="007D552A" w:rsidRDefault="004640C9" w:rsidP="004640C9">
          <w:pPr>
            <w:pStyle w:val="845A43A065CD4E14BCC9A3612D0DCA20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C216DAD347F4A2A9F9DBB589C4CA6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B5A008-489B-4D80-B6B8-F541497D3F24}"/>
      </w:docPartPr>
      <w:docPartBody>
        <w:p w:rsidR="007D552A" w:rsidRDefault="004640C9" w:rsidP="004640C9">
          <w:pPr>
            <w:pStyle w:val="BC216DAD347F4A2A9F9DBB589C4CA6C6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C80684637A04502997FB0075052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0B330-A4E4-4DF9-99E7-9E5BC53F3366}"/>
      </w:docPartPr>
      <w:docPartBody>
        <w:p w:rsidR="007D552A" w:rsidRDefault="004640C9" w:rsidP="004640C9">
          <w:pPr>
            <w:pStyle w:val="CC80684637A04502997FB007505200A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AAA08560ECD4C64B42F5FC818006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EB2184-ACC1-412E-B5EC-F9DEBD86C5C0}"/>
      </w:docPartPr>
      <w:docPartBody>
        <w:p w:rsidR="007D552A" w:rsidRDefault="004640C9" w:rsidP="004640C9">
          <w:pPr>
            <w:pStyle w:val="7AAA08560ECD4C64B42F5FC81800662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BF3A17E946E744CA8114D7F386A48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CCEC0-84D5-4C8E-8137-F20BF13400EF}"/>
      </w:docPartPr>
      <w:docPartBody>
        <w:p w:rsidR="007D552A" w:rsidRDefault="004640C9" w:rsidP="004640C9">
          <w:pPr>
            <w:pStyle w:val="BF3A17E946E744CA8114D7F386A487E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955BCAED84A148B58BFA66D4F8528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37B21-E21A-4956-8D5F-70AC9C55B8D2}"/>
      </w:docPartPr>
      <w:docPartBody>
        <w:p w:rsidR="007D552A" w:rsidRDefault="004640C9" w:rsidP="004640C9">
          <w:pPr>
            <w:pStyle w:val="955BCAED84A148B58BFA66D4F8528153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F2798E6BA5345D0BC0B36E981D27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D9F415-4864-4BB8-9A94-AA70F3791DE6}"/>
      </w:docPartPr>
      <w:docPartBody>
        <w:p w:rsidR="007D552A" w:rsidRDefault="004640C9" w:rsidP="004640C9">
          <w:pPr>
            <w:pStyle w:val="7F2798E6BA5345D0BC0B36E981D2750D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F30F38C37F84DF982C182BAD37C59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E7FA4-3E16-4A73-B0BC-FE0156172D47}"/>
      </w:docPartPr>
      <w:docPartBody>
        <w:p w:rsidR="007D552A" w:rsidRDefault="004640C9" w:rsidP="004640C9">
          <w:pPr>
            <w:pStyle w:val="CF30F38C37F84DF982C182BAD37C5995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3364B82707741368983EF2C5C3BF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71901-8F11-4326-8C10-44450F21C0F5}"/>
      </w:docPartPr>
      <w:docPartBody>
        <w:p w:rsidR="007D552A" w:rsidRDefault="004640C9" w:rsidP="004640C9">
          <w:pPr>
            <w:pStyle w:val="C3364B82707741368983EF2C5C3BF75E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E498D52FA64C4B8D9281B5AADEF083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94D3E-E845-443E-8EE4-3D9ADEC0E38C}"/>
      </w:docPartPr>
      <w:docPartBody>
        <w:p w:rsidR="007D552A" w:rsidRDefault="004640C9" w:rsidP="004640C9">
          <w:pPr>
            <w:pStyle w:val="E498D52FA64C4B8D9281B5AADEF083191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7E890F2A72D84AEDA6B9197B6A6B4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60D31-1355-4E5E-A3C3-E6F9AA094AE3}"/>
      </w:docPartPr>
      <w:docPartBody>
        <w:p w:rsidR="00000000" w:rsidRDefault="007D552A" w:rsidP="007D552A">
          <w:pPr>
            <w:pStyle w:val="7E890F2A72D84AEDA6B9197B6A6B42C2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102AFCE26CE64E53A5EA1E4753510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7363B-ECEB-4808-AD08-923BBE75D6D1}"/>
      </w:docPartPr>
      <w:docPartBody>
        <w:p w:rsidR="00000000" w:rsidRDefault="007D552A" w:rsidP="007D552A">
          <w:pPr>
            <w:pStyle w:val="102AFCE26CE64E53A5EA1E47535101FA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EB7A8DDD7144D819DAC4A69122F8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4118B2-46F2-42D1-B0FC-54C94DBC7A09}"/>
      </w:docPartPr>
      <w:docPartBody>
        <w:p w:rsidR="00000000" w:rsidRDefault="007D552A" w:rsidP="007D552A">
          <w:pPr>
            <w:pStyle w:val="2EB7A8DDD7144D819DAC4A69122F8F6F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D00D48FEEDA448E88F2769B004683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9DA22-D8BA-4DBF-8AEB-E11135281F82}"/>
      </w:docPartPr>
      <w:docPartBody>
        <w:p w:rsidR="00000000" w:rsidRDefault="007D552A" w:rsidP="007D552A">
          <w:pPr>
            <w:pStyle w:val="D00D48FEEDA448E88F2769B0046839C6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EFA34BA082214B88919233AB6DB20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82A1F-1BAB-4FD3-8BC3-45D97563678A}"/>
      </w:docPartPr>
      <w:docPartBody>
        <w:p w:rsidR="00000000" w:rsidRDefault="007D552A" w:rsidP="007D552A">
          <w:pPr>
            <w:pStyle w:val="EFA34BA082214B88919233AB6DB20B3E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741D62C62104D37889BA697403BF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17509-6E31-4B38-BA2F-B8704C0DC159}"/>
      </w:docPartPr>
      <w:docPartBody>
        <w:p w:rsidR="00000000" w:rsidRDefault="007D552A" w:rsidP="007D552A">
          <w:pPr>
            <w:pStyle w:val="4741D62C62104D37889BA697403BFAFB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45CC54F2A2EB478E99B5AA2522652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EED65E-8345-4CD4-A9CE-85C9EE571D0A}"/>
      </w:docPartPr>
      <w:docPartBody>
        <w:p w:rsidR="00000000" w:rsidRDefault="007D552A" w:rsidP="007D552A">
          <w:pPr>
            <w:pStyle w:val="45CC54F2A2EB478E99B5AA252265248E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C41D8545CE5243F395D1D0056CB6F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166A7-2B42-451A-AE4C-3B7A2C4A12CA}"/>
      </w:docPartPr>
      <w:docPartBody>
        <w:p w:rsidR="00000000" w:rsidRDefault="007D552A" w:rsidP="007D552A">
          <w:pPr>
            <w:pStyle w:val="C41D8545CE5243F395D1D0056CB6FFE2"/>
          </w:pPr>
          <w:r>
            <w:rPr>
              <w:rStyle w:val="PlaceholderText"/>
            </w:rPr>
            <w:t>Image #</w:t>
          </w:r>
        </w:p>
      </w:docPartBody>
    </w:docPart>
    <w:docPart>
      <w:docPartPr>
        <w:name w:val="24CD93B83C62448BA5EAA16BFDC7D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5448C-A05C-4E81-9541-3FE5F1B12CA1}"/>
      </w:docPartPr>
      <w:docPartBody>
        <w:p w:rsidR="00000000" w:rsidRDefault="007D552A" w:rsidP="007D552A">
          <w:pPr>
            <w:pStyle w:val="24CD93B83C62448BA5EAA16BFDC7D049"/>
          </w:pPr>
          <w:r>
            <w:rPr>
              <w:rStyle w:val="PlaceholderText"/>
            </w:rPr>
            <w:t>Image #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0C9"/>
    <w:rsid w:val="004640C9"/>
    <w:rsid w:val="007D552A"/>
    <w:rsid w:val="00871F50"/>
    <w:rsid w:val="00E8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A18D0F48E51457F8E2C5DAF8227F398">
    <w:name w:val="2A18D0F48E51457F8E2C5DAF8227F398"/>
  </w:style>
  <w:style w:type="paragraph" w:customStyle="1" w:styleId="50CEDB2D49944E5ABCF736D548BE93D4">
    <w:name w:val="50CEDB2D49944E5ABCF736D548BE93D4"/>
  </w:style>
  <w:style w:type="paragraph" w:customStyle="1" w:styleId="4760BE1CA70A466FBCBF57976E11602D">
    <w:name w:val="4760BE1CA70A466FBCBF57976E11602D"/>
  </w:style>
  <w:style w:type="paragraph" w:customStyle="1" w:styleId="54DD44E0254742718E033D5D0C20AFFE">
    <w:name w:val="54DD44E0254742718E033D5D0C20AFFE"/>
  </w:style>
  <w:style w:type="paragraph" w:customStyle="1" w:styleId="932BDCE9ACBA4B1DBE93623EB6A2D68C">
    <w:name w:val="932BDCE9ACBA4B1DBE93623EB6A2D68C"/>
  </w:style>
  <w:style w:type="paragraph" w:customStyle="1" w:styleId="4E9EDF609EE645FB909220458CB571FA">
    <w:name w:val="4E9EDF609EE645FB909220458CB571FA"/>
  </w:style>
  <w:style w:type="paragraph" w:customStyle="1" w:styleId="D317B99BBC114592B2AA3C1F7A506252">
    <w:name w:val="D317B99BBC114592B2AA3C1F7A506252"/>
  </w:style>
  <w:style w:type="paragraph" w:customStyle="1" w:styleId="EB6EDC28AF9E48798EECB017A265289B">
    <w:name w:val="EB6EDC28AF9E48798EECB017A265289B"/>
  </w:style>
  <w:style w:type="paragraph" w:customStyle="1" w:styleId="53DA8FC8BC234D8C9500B3013E95AE8B">
    <w:name w:val="53DA8FC8BC234D8C9500B3013E95AE8B"/>
  </w:style>
  <w:style w:type="paragraph" w:customStyle="1" w:styleId="6C1608127CB24E2EAB14B590A1B48596">
    <w:name w:val="6C1608127CB24E2EAB14B590A1B48596"/>
  </w:style>
  <w:style w:type="paragraph" w:customStyle="1" w:styleId="35943F5CB6D942B39E9A1356AF7E8AB0">
    <w:name w:val="35943F5CB6D942B39E9A1356AF7E8AB0"/>
  </w:style>
  <w:style w:type="paragraph" w:customStyle="1" w:styleId="D615830949F548C59182BB0E97648D73">
    <w:name w:val="D615830949F548C59182BB0E97648D73"/>
  </w:style>
  <w:style w:type="paragraph" w:customStyle="1" w:styleId="3D965176E36F4A778371B2E1A3B38D81">
    <w:name w:val="3D965176E36F4A778371B2E1A3B38D81"/>
  </w:style>
  <w:style w:type="paragraph" w:customStyle="1" w:styleId="4279BC9C35F84D4098D0B2439986061F">
    <w:name w:val="4279BC9C35F84D4098D0B2439986061F"/>
  </w:style>
  <w:style w:type="paragraph" w:customStyle="1" w:styleId="8FB91B9D5BFD45F9AD865BCFBC791FFD">
    <w:name w:val="8FB91B9D5BFD45F9AD865BCFBC791FFD"/>
  </w:style>
  <w:style w:type="character" w:styleId="PlaceholderText">
    <w:name w:val="Placeholder Text"/>
    <w:basedOn w:val="DefaultParagraphFont"/>
    <w:uiPriority w:val="99"/>
    <w:semiHidden/>
    <w:rsid w:val="007D552A"/>
    <w:rPr>
      <w:color w:val="808080"/>
    </w:rPr>
  </w:style>
  <w:style w:type="paragraph" w:customStyle="1" w:styleId="1695F4CB57E34B19A1B660C77408D65F">
    <w:name w:val="1695F4CB57E34B19A1B660C77408D65F"/>
    <w:rsid w:val="004640C9"/>
  </w:style>
  <w:style w:type="paragraph" w:customStyle="1" w:styleId="874EADB6069F496CA49C02FC151B6DC3">
    <w:name w:val="874EADB6069F496CA49C02FC151B6DC3"/>
    <w:rsid w:val="004640C9"/>
  </w:style>
  <w:style w:type="paragraph" w:customStyle="1" w:styleId="88F31BC2D1604DB68AB7B7A5977F583A">
    <w:name w:val="88F31BC2D1604DB68AB7B7A5977F583A"/>
    <w:rsid w:val="004640C9"/>
  </w:style>
  <w:style w:type="paragraph" w:customStyle="1" w:styleId="4B897615C71240D1BDE828C2CBD307B8">
    <w:name w:val="4B897615C71240D1BDE828C2CBD307B8"/>
    <w:rsid w:val="004640C9"/>
  </w:style>
  <w:style w:type="paragraph" w:customStyle="1" w:styleId="5E0E1708DDB44C208295958251EBE68F">
    <w:name w:val="5E0E1708DDB44C208295958251EBE68F"/>
    <w:rsid w:val="004640C9"/>
  </w:style>
  <w:style w:type="paragraph" w:customStyle="1" w:styleId="AD6B20E5509A4B05B63F444C1C921B73">
    <w:name w:val="AD6B20E5509A4B05B63F444C1C921B73"/>
    <w:rsid w:val="004640C9"/>
  </w:style>
  <w:style w:type="paragraph" w:customStyle="1" w:styleId="38FAF018E470422CA848387E46F7C803">
    <w:name w:val="38FAF018E470422CA848387E46F7C803"/>
    <w:rsid w:val="004640C9"/>
  </w:style>
  <w:style w:type="paragraph" w:customStyle="1" w:styleId="68718A1F7A214B8CBF0F57F7E4421255">
    <w:name w:val="68718A1F7A214B8CBF0F57F7E4421255"/>
    <w:rsid w:val="004640C9"/>
  </w:style>
  <w:style w:type="paragraph" w:customStyle="1" w:styleId="3F0FD98C0CFA4886BCAA32591DA71C3C">
    <w:name w:val="3F0FD98C0CFA4886BCAA32591DA71C3C"/>
    <w:rsid w:val="004640C9"/>
  </w:style>
  <w:style w:type="paragraph" w:customStyle="1" w:styleId="0A04D510B2FF4B54817F08A3E36521FA">
    <w:name w:val="0A04D510B2FF4B54817F08A3E36521FA"/>
    <w:rsid w:val="004640C9"/>
  </w:style>
  <w:style w:type="paragraph" w:customStyle="1" w:styleId="3CBF63C42DFA4BCFAF33D0E1D4010913">
    <w:name w:val="3CBF63C42DFA4BCFAF33D0E1D4010913"/>
    <w:rsid w:val="004640C9"/>
  </w:style>
  <w:style w:type="paragraph" w:customStyle="1" w:styleId="57F11A7925634A6E9F3354C9A3D08236">
    <w:name w:val="57F11A7925634A6E9F3354C9A3D08236"/>
    <w:rsid w:val="004640C9"/>
  </w:style>
  <w:style w:type="paragraph" w:customStyle="1" w:styleId="B86B19C69A5A40C0B63F267011FEA61E">
    <w:name w:val="B86B19C69A5A40C0B63F267011FEA61E"/>
    <w:rsid w:val="004640C9"/>
  </w:style>
  <w:style w:type="paragraph" w:customStyle="1" w:styleId="00151680DDED4B9FAF481D248B73560F">
    <w:name w:val="00151680DDED4B9FAF481D248B73560F"/>
    <w:rsid w:val="004640C9"/>
  </w:style>
  <w:style w:type="paragraph" w:customStyle="1" w:styleId="F2BAF2C7A2C54931930975370F061B33">
    <w:name w:val="F2BAF2C7A2C54931930975370F061B33"/>
    <w:rsid w:val="004640C9"/>
  </w:style>
  <w:style w:type="paragraph" w:customStyle="1" w:styleId="BFD720E41A794445AA39B69DDFE688DD">
    <w:name w:val="BFD720E41A794445AA39B69DDFE688DD"/>
    <w:rsid w:val="004640C9"/>
  </w:style>
  <w:style w:type="paragraph" w:customStyle="1" w:styleId="CE2B2E33A32441D3A73A31638307DDE5">
    <w:name w:val="CE2B2E33A32441D3A73A31638307DDE5"/>
    <w:rsid w:val="004640C9"/>
  </w:style>
  <w:style w:type="paragraph" w:customStyle="1" w:styleId="095D8C434AE6471A9F3AC9D2A7287CA7">
    <w:name w:val="095D8C434AE6471A9F3AC9D2A7287CA7"/>
    <w:rsid w:val="004640C9"/>
  </w:style>
  <w:style w:type="paragraph" w:customStyle="1" w:styleId="B5CC831C4BD648AFBD0B8E7DCB6DB928">
    <w:name w:val="B5CC831C4BD648AFBD0B8E7DCB6DB928"/>
    <w:rsid w:val="004640C9"/>
  </w:style>
  <w:style w:type="paragraph" w:customStyle="1" w:styleId="A58D3E523D5E4BB38DFA2EEDA30B881F">
    <w:name w:val="A58D3E523D5E4BB38DFA2EEDA30B881F"/>
    <w:rsid w:val="004640C9"/>
  </w:style>
  <w:style w:type="paragraph" w:customStyle="1" w:styleId="30987B552D1B400389A7F83E10A48BB4">
    <w:name w:val="30987B552D1B400389A7F83E10A48BB4"/>
    <w:rsid w:val="004640C9"/>
  </w:style>
  <w:style w:type="paragraph" w:customStyle="1" w:styleId="073B890198F543568210AEAFB7B9B7EE">
    <w:name w:val="073B890198F543568210AEAFB7B9B7EE"/>
    <w:rsid w:val="004640C9"/>
  </w:style>
  <w:style w:type="paragraph" w:customStyle="1" w:styleId="AD2F559157C04D58BD790E5443FE1D00">
    <w:name w:val="AD2F559157C04D58BD790E5443FE1D00"/>
    <w:rsid w:val="004640C9"/>
  </w:style>
  <w:style w:type="paragraph" w:customStyle="1" w:styleId="22174CDD2FFE4629856FDEEBC1D5BD23">
    <w:name w:val="22174CDD2FFE4629856FDEEBC1D5BD23"/>
    <w:rsid w:val="004640C9"/>
  </w:style>
  <w:style w:type="paragraph" w:customStyle="1" w:styleId="1B1F9631FECB4B319DAC30E11195C6FA">
    <w:name w:val="1B1F9631FECB4B319DAC30E11195C6FA"/>
    <w:rsid w:val="004640C9"/>
  </w:style>
  <w:style w:type="paragraph" w:customStyle="1" w:styleId="F25211472C29411890C885B9B4BC878A">
    <w:name w:val="F25211472C29411890C885B9B4BC878A"/>
    <w:rsid w:val="004640C9"/>
  </w:style>
  <w:style w:type="paragraph" w:customStyle="1" w:styleId="491BBF7A868E45E19AA931EFF2E180B9">
    <w:name w:val="491BBF7A868E45E19AA931EFF2E180B9"/>
    <w:rsid w:val="004640C9"/>
  </w:style>
  <w:style w:type="paragraph" w:customStyle="1" w:styleId="2C976025A0234F5A8149268C406DDDB9">
    <w:name w:val="2C976025A0234F5A8149268C406DDDB9"/>
    <w:rsid w:val="004640C9"/>
  </w:style>
  <w:style w:type="paragraph" w:customStyle="1" w:styleId="EBFFEBDEE6544EB7AC14C7092EC2FB3A">
    <w:name w:val="EBFFEBDEE6544EB7AC14C7092EC2FB3A"/>
    <w:rsid w:val="004640C9"/>
  </w:style>
  <w:style w:type="paragraph" w:customStyle="1" w:styleId="FFD3ABDFDEDB4557B34D4FD2D0C91361">
    <w:name w:val="FFD3ABDFDEDB4557B34D4FD2D0C91361"/>
    <w:rsid w:val="004640C9"/>
  </w:style>
  <w:style w:type="paragraph" w:customStyle="1" w:styleId="A7877EC47C2549B1BE675A497C65D38D">
    <w:name w:val="A7877EC47C2549B1BE675A497C65D38D"/>
    <w:rsid w:val="004640C9"/>
  </w:style>
  <w:style w:type="paragraph" w:customStyle="1" w:styleId="F6335B5B932A422B990EFA349D90370D">
    <w:name w:val="F6335B5B932A422B990EFA349D90370D"/>
    <w:rsid w:val="004640C9"/>
  </w:style>
  <w:style w:type="paragraph" w:customStyle="1" w:styleId="CF3E701A58414DEF807718A613337D00">
    <w:name w:val="CF3E701A58414DEF807718A613337D00"/>
    <w:rsid w:val="004640C9"/>
  </w:style>
  <w:style w:type="paragraph" w:customStyle="1" w:styleId="BBBD7231590C4272A8A45A8A8F709370">
    <w:name w:val="BBBD7231590C4272A8A45A8A8F709370"/>
    <w:rsid w:val="004640C9"/>
  </w:style>
  <w:style w:type="paragraph" w:customStyle="1" w:styleId="E706D022D0DB4E0FA354D6786C9C93C8">
    <w:name w:val="E706D022D0DB4E0FA354D6786C9C93C8"/>
    <w:rsid w:val="004640C9"/>
  </w:style>
  <w:style w:type="paragraph" w:customStyle="1" w:styleId="9E82E1BACA7E4E5F9DE795904CA4C17A">
    <w:name w:val="9E82E1BACA7E4E5F9DE795904CA4C17A"/>
    <w:rsid w:val="004640C9"/>
  </w:style>
  <w:style w:type="paragraph" w:customStyle="1" w:styleId="38DE21A7233A4E398883CF85B01B2D86">
    <w:name w:val="38DE21A7233A4E398883CF85B01B2D86"/>
    <w:rsid w:val="004640C9"/>
  </w:style>
  <w:style w:type="paragraph" w:customStyle="1" w:styleId="A4231123920F4216A44229BE0DDE1F4A">
    <w:name w:val="A4231123920F4216A44229BE0DDE1F4A"/>
    <w:rsid w:val="004640C9"/>
  </w:style>
  <w:style w:type="paragraph" w:customStyle="1" w:styleId="0B2AA1E428454BD0976CCE3155806ED9">
    <w:name w:val="0B2AA1E428454BD0976CCE3155806ED9"/>
    <w:rsid w:val="004640C9"/>
  </w:style>
  <w:style w:type="paragraph" w:customStyle="1" w:styleId="4A62DF87499947598DE12C8CD2986B0B">
    <w:name w:val="4A62DF87499947598DE12C8CD2986B0B"/>
    <w:rsid w:val="004640C9"/>
  </w:style>
  <w:style w:type="paragraph" w:customStyle="1" w:styleId="256B67A5B8FE44D7B35654E737331D2D">
    <w:name w:val="256B67A5B8FE44D7B35654E737331D2D"/>
    <w:rsid w:val="004640C9"/>
  </w:style>
  <w:style w:type="paragraph" w:customStyle="1" w:styleId="96F57CFB8EF1416DB7D90D755B3EE1C9">
    <w:name w:val="96F57CFB8EF1416DB7D90D755B3EE1C9"/>
    <w:rsid w:val="004640C9"/>
  </w:style>
  <w:style w:type="paragraph" w:customStyle="1" w:styleId="E7BEDDC18EA1432C8C2A102B83A6B49A">
    <w:name w:val="E7BEDDC18EA1432C8C2A102B83A6B49A"/>
    <w:rsid w:val="004640C9"/>
  </w:style>
  <w:style w:type="paragraph" w:customStyle="1" w:styleId="1F232F3BE5474F7C9E949D3D7A9C5DF6">
    <w:name w:val="1F232F3BE5474F7C9E949D3D7A9C5DF6"/>
    <w:rsid w:val="004640C9"/>
  </w:style>
  <w:style w:type="paragraph" w:customStyle="1" w:styleId="008AFA308DB14FD7BE01779D72DA075C">
    <w:name w:val="008AFA308DB14FD7BE01779D72DA075C"/>
    <w:rsid w:val="004640C9"/>
  </w:style>
  <w:style w:type="paragraph" w:customStyle="1" w:styleId="F78739A7E31746FD9436ED7BC9E52078">
    <w:name w:val="F78739A7E31746FD9436ED7BC9E52078"/>
    <w:rsid w:val="004640C9"/>
  </w:style>
  <w:style w:type="paragraph" w:customStyle="1" w:styleId="10D9DAE9FA464580A62A78CBA5B8DA0B">
    <w:name w:val="10D9DAE9FA464580A62A78CBA5B8DA0B"/>
    <w:rsid w:val="004640C9"/>
  </w:style>
  <w:style w:type="paragraph" w:customStyle="1" w:styleId="D62C183BFF7248D18BB823E7985612C2">
    <w:name w:val="D62C183BFF7248D18BB823E7985612C2"/>
    <w:rsid w:val="004640C9"/>
  </w:style>
  <w:style w:type="paragraph" w:customStyle="1" w:styleId="DF2981B355D54874A7A6A2495C1E9D14">
    <w:name w:val="DF2981B355D54874A7A6A2495C1E9D14"/>
    <w:rsid w:val="004640C9"/>
  </w:style>
  <w:style w:type="paragraph" w:customStyle="1" w:styleId="3C0433374E1141CEB1B759FBFDE81221">
    <w:name w:val="3C0433374E1141CEB1B759FBFDE81221"/>
    <w:rsid w:val="004640C9"/>
  </w:style>
  <w:style w:type="paragraph" w:customStyle="1" w:styleId="F92F58849C7D47599B0FC2D2AEE18425">
    <w:name w:val="F92F58849C7D47599B0FC2D2AEE18425"/>
    <w:rsid w:val="004640C9"/>
  </w:style>
  <w:style w:type="paragraph" w:customStyle="1" w:styleId="928DE3EC115840AF8F0A92C5AD1FC307">
    <w:name w:val="928DE3EC115840AF8F0A92C5AD1FC307"/>
    <w:rsid w:val="004640C9"/>
  </w:style>
  <w:style w:type="paragraph" w:customStyle="1" w:styleId="766BB02A279B49C7A46A056F0DE5DC87">
    <w:name w:val="766BB02A279B49C7A46A056F0DE5DC87"/>
    <w:rsid w:val="004640C9"/>
  </w:style>
  <w:style w:type="paragraph" w:customStyle="1" w:styleId="A16DB9BB4EA84F9BBFB078F601B3F491">
    <w:name w:val="A16DB9BB4EA84F9BBFB078F601B3F491"/>
    <w:rsid w:val="004640C9"/>
  </w:style>
  <w:style w:type="paragraph" w:customStyle="1" w:styleId="1DA8880B52554B688A29BE13BC022BD3">
    <w:name w:val="1DA8880B52554B688A29BE13BC022BD3"/>
    <w:rsid w:val="004640C9"/>
  </w:style>
  <w:style w:type="paragraph" w:customStyle="1" w:styleId="1C921CEF328140AF80AC7C49CFC449BD">
    <w:name w:val="1C921CEF328140AF80AC7C49CFC449BD"/>
    <w:rsid w:val="004640C9"/>
  </w:style>
  <w:style w:type="paragraph" w:customStyle="1" w:styleId="ADD6DAC09BB547A289B7F36E8BF36AC5">
    <w:name w:val="ADD6DAC09BB547A289B7F36E8BF36AC5"/>
    <w:rsid w:val="004640C9"/>
  </w:style>
  <w:style w:type="paragraph" w:customStyle="1" w:styleId="9F65C1D6C007414DAB570CBCF753FF0D">
    <w:name w:val="9F65C1D6C007414DAB570CBCF753FF0D"/>
    <w:rsid w:val="004640C9"/>
  </w:style>
  <w:style w:type="paragraph" w:customStyle="1" w:styleId="66FF1E839FE64C53BCE3CA15C118E7EB">
    <w:name w:val="66FF1E839FE64C53BCE3CA15C118E7EB"/>
    <w:rsid w:val="004640C9"/>
  </w:style>
  <w:style w:type="paragraph" w:customStyle="1" w:styleId="B5AA679CCB6C4A40BB2748B925A7D2DD">
    <w:name w:val="B5AA679CCB6C4A40BB2748B925A7D2DD"/>
    <w:rsid w:val="004640C9"/>
  </w:style>
  <w:style w:type="paragraph" w:customStyle="1" w:styleId="9D230B70287D45D8BFA71AA14B3F7B9B">
    <w:name w:val="9D230B70287D45D8BFA71AA14B3F7B9B"/>
    <w:rsid w:val="004640C9"/>
  </w:style>
  <w:style w:type="paragraph" w:customStyle="1" w:styleId="A8C55489758841B0A2985970549AA45D">
    <w:name w:val="A8C55489758841B0A2985970549AA45D"/>
    <w:rsid w:val="004640C9"/>
  </w:style>
  <w:style w:type="paragraph" w:customStyle="1" w:styleId="7396C364600849BBBF0D357163BA1040">
    <w:name w:val="7396C364600849BBBF0D357163BA1040"/>
    <w:rsid w:val="004640C9"/>
  </w:style>
  <w:style w:type="paragraph" w:customStyle="1" w:styleId="8274727C3D72485595FB8119CBD0BBD0">
    <w:name w:val="8274727C3D72485595FB8119CBD0BBD0"/>
    <w:rsid w:val="004640C9"/>
  </w:style>
  <w:style w:type="paragraph" w:customStyle="1" w:styleId="A9FD0F3C0D364BDF8B974FA38B733478">
    <w:name w:val="A9FD0F3C0D364BDF8B974FA38B733478"/>
    <w:rsid w:val="004640C9"/>
  </w:style>
  <w:style w:type="paragraph" w:customStyle="1" w:styleId="B858FE8CE1304A69A2A0BD90FAF7431F">
    <w:name w:val="B858FE8CE1304A69A2A0BD90FAF7431F"/>
    <w:rsid w:val="004640C9"/>
  </w:style>
  <w:style w:type="paragraph" w:customStyle="1" w:styleId="566DBA768DAC4526A16CD49F390AAC84">
    <w:name w:val="566DBA768DAC4526A16CD49F390AAC84"/>
    <w:rsid w:val="004640C9"/>
  </w:style>
  <w:style w:type="paragraph" w:customStyle="1" w:styleId="EAABBE4A2A62483E81B014B2273B1001">
    <w:name w:val="EAABBE4A2A62483E81B014B2273B1001"/>
    <w:rsid w:val="004640C9"/>
  </w:style>
  <w:style w:type="paragraph" w:customStyle="1" w:styleId="CAEC383CAAD240449968A5001DC4C72E">
    <w:name w:val="CAEC383CAAD240449968A5001DC4C72E"/>
    <w:rsid w:val="004640C9"/>
  </w:style>
  <w:style w:type="paragraph" w:customStyle="1" w:styleId="ADA1B32ECC784420ADED034B1A291FAA">
    <w:name w:val="ADA1B32ECC784420ADED034B1A291FAA"/>
    <w:rsid w:val="004640C9"/>
  </w:style>
  <w:style w:type="paragraph" w:customStyle="1" w:styleId="9201DA08F3B94DAD8D9039769CF14433">
    <w:name w:val="9201DA08F3B94DAD8D9039769CF14433"/>
    <w:rsid w:val="004640C9"/>
  </w:style>
  <w:style w:type="paragraph" w:customStyle="1" w:styleId="8907AE495EB943C0858FDE2EEB516F37">
    <w:name w:val="8907AE495EB943C0858FDE2EEB516F37"/>
    <w:rsid w:val="004640C9"/>
  </w:style>
  <w:style w:type="paragraph" w:customStyle="1" w:styleId="E4A55F4BBD2A41399793240CDAF2848E">
    <w:name w:val="E4A55F4BBD2A41399793240CDAF2848E"/>
    <w:rsid w:val="004640C9"/>
  </w:style>
  <w:style w:type="paragraph" w:customStyle="1" w:styleId="3BAF30F3E710435DB0C9B924B58C20AF">
    <w:name w:val="3BAF30F3E710435DB0C9B924B58C20AF"/>
    <w:rsid w:val="004640C9"/>
  </w:style>
  <w:style w:type="paragraph" w:customStyle="1" w:styleId="AE54892ACFF447818484C6CEF2572C18">
    <w:name w:val="AE54892ACFF447818484C6CEF2572C18"/>
    <w:rsid w:val="004640C9"/>
  </w:style>
  <w:style w:type="paragraph" w:customStyle="1" w:styleId="654C0A5949AB4AC5AD13459A7D65B8B7">
    <w:name w:val="654C0A5949AB4AC5AD13459A7D65B8B7"/>
    <w:rsid w:val="004640C9"/>
  </w:style>
  <w:style w:type="paragraph" w:customStyle="1" w:styleId="6995C100814B48AC8EC2F6398D195A2C">
    <w:name w:val="6995C100814B48AC8EC2F6398D195A2C"/>
    <w:rsid w:val="004640C9"/>
  </w:style>
  <w:style w:type="paragraph" w:customStyle="1" w:styleId="3288D78F1ED644D2A105E5AC75175205">
    <w:name w:val="3288D78F1ED644D2A105E5AC75175205"/>
    <w:rsid w:val="004640C9"/>
  </w:style>
  <w:style w:type="paragraph" w:customStyle="1" w:styleId="7D6AECDA8F7141DE8D1DA33B3F2594F6">
    <w:name w:val="7D6AECDA8F7141DE8D1DA33B3F2594F6"/>
    <w:rsid w:val="004640C9"/>
  </w:style>
  <w:style w:type="paragraph" w:customStyle="1" w:styleId="9481F4239E394ABDACAB962D952F0ECB">
    <w:name w:val="9481F4239E394ABDACAB962D952F0ECB"/>
    <w:rsid w:val="004640C9"/>
  </w:style>
  <w:style w:type="paragraph" w:customStyle="1" w:styleId="6D1ACD8F3BFC42768697B0EAF676DD5E">
    <w:name w:val="6D1ACD8F3BFC42768697B0EAF676DD5E"/>
    <w:rsid w:val="004640C9"/>
  </w:style>
  <w:style w:type="paragraph" w:customStyle="1" w:styleId="DD34BC9851A6412CAFE61FB24E5F99F3">
    <w:name w:val="DD34BC9851A6412CAFE61FB24E5F99F3"/>
    <w:rsid w:val="004640C9"/>
  </w:style>
  <w:style w:type="paragraph" w:customStyle="1" w:styleId="CD708EBEE4774248A51F38989544BC73">
    <w:name w:val="CD708EBEE4774248A51F38989544BC73"/>
    <w:rsid w:val="004640C9"/>
  </w:style>
  <w:style w:type="paragraph" w:customStyle="1" w:styleId="01C3D3071BC14A04AE0C96032801443B">
    <w:name w:val="01C3D3071BC14A04AE0C96032801443B"/>
    <w:rsid w:val="004640C9"/>
  </w:style>
  <w:style w:type="paragraph" w:customStyle="1" w:styleId="AE4C1B5C143F42B4A040C759790D43C6">
    <w:name w:val="AE4C1B5C143F42B4A040C759790D43C6"/>
    <w:rsid w:val="004640C9"/>
  </w:style>
  <w:style w:type="paragraph" w:customStyle="1" w:styleId="B332DE2458BB48E5A8556F6C7399CBCB">
    <w:name w:val="B332DE2458BB48E5A8556F6C7399CBCB"/>
    <w:rsid w:val="004640C9"/>
  </w:style>
  <w:style w:type="paragraph" w:customStyle="1" w:styleId="CF08E42008BF44FEB46EE0C512C3CA7A">
    <w:name w:val="CF08E42008BF44FEB46EE0C512C3CA7A"/>
    <w:rsid w:val="004640C9"/>
  </w:style>
  <w:style w:type="paragraph" w:customStyle="1" w:styleId="06D6184D91184E278B44FD2A729EAD24">
    <w:name w:val="06D6184D91184E278B44FD2A729EAD24"/>
    <w:rsid w:val="004640C9"/>
  </w:style>
  <w:style w:type="paragraph" w:customStyle="1" w:styleId="B643AAC0A4DA4F7786ECB7B313D24DD9">
    <w:name w:val="B643AAC0A4DA4F7786ECB7B313D24DD9"/>
    <w:rsid w:val="004640C9"/>
  </w:style>
  <w:style w:type="paragraph" w:customStyle="1" w:styleId="90D81C9D52FC4669912341D4D9449363">
    <w:name w:val="90D81C9D52FC4669912341D4D9449363"/>
    <w:rsid w:val="004640C9"/>
  </w:style>
  <w:style w:type="paragraph" w:customStyle="1" w:styleId="3E706622C658457888378578AA5FF36A">
    <w:name w:val="3E706622C658457888378578AA5FF36A"/>
    <w:rsid w:val="004640C9"/>
  </w:style>
  <w:style w:type="paragraph" w:customStyle="1" w:styleId="910F563D7A41436BB24C298C51351A80">
    <w:name w:val="910F563D7A41436BB24C298C51351A80"/>
    <w:rsid w:val="004640C9"/>
  </w:style>
  <w:style w:type="paragraph" w:customStyle="1" w:styleId="96BB7A011EA44609A7F0A18F190B0C64">
    <w:name w:val="96BB7A011EA44609A7F0A18F190B0C64"/>
    <w:rsid w:val="004640C9"/>
  </w:style>
  <w:style w:type="paragraph" w:customStyle="1" w:styleId="A4415B2036EA426BB3EF947FA0BFAC39">
    <w:name w:val="A4415B2036EA426BB3EF947FA0BFAC39"/>
    <w:rsid w:val="004640C9"/>
  </w:style>
  <w:style w:type="paragraph" w:customStyle="1" w:styleId="24A068DEC62D4AF99A0B878E81ACC90B">
    <w:name w:val="24A068DEC62D4AF99A0B878E81ACC90B"/>
    <w:rsid w:val="004640C9"/>
  </w:style>
  <w:style w:type="paragraph" w:customStyle="1" w:styleId="9D6FF991FC3E4FA3B690A66D0FF808F9">
    <w:name w:val="9D6FF991FC3E4FA3B690A66D0FF808F9"/>
    <w:rsid w:val="004640C9"/>
  </w:style>
  <w:style w:type="paragraph" w:customStyle="1" w:styleId="F6317C66BC3340D48BFD394073012FA4">
    <w:name w:val="F6317C66BC3340D48BFD394073012FA4"/>
    <w:rsid w:val="004640C9"/>
  </w:style>
  <w:style w:type="paragraph" w:customStyle="1" w:styleId="70A3F07ECFAB4A868474A1B2C14503B1">
    <w:name w:val="70A3F07ECFAB4A868474A1B2C14503B1"/>
    <w:rsid w:val="004640C9"/>
  </w:style>
  <w:style w:type="paragraph" w:customStyle="1" w:styleId="D7C7CC584EBF4A14BA62A081DC98387A">
    <w:name w:val="D7C7CC584EBF4A14BA62A081DC98387A"/>
    <w:rsid w:val="004640C9"/>
  </w:style>
  <w:style w:type="paragraph" w:customStyle="1" w:styleId="EB973BBF1484463C81625B49989F167B">
    <w:name w:val="EB973BBF1484463C81625B49989F167B"/>
    <w:rsid w:val="004640C9"/>
  </w:style>
  <w:style w:type="paragraph" w:customStyle="1" w:styleId="8ED87F08E4B34008B5641E2885C9507A">
    <w:name w:val="8ED87F08E4B34008B5641E2885C9507A"/>
    <w:rsid w:val="004640C9"/>
  </w:style>
  <w:style w:type="paragraph" w:customStyle="1" w:styleId="89743566F82547B8A3FBF70E873E32E2">
    <w:name w:val="89743566F82547B8A3FBF70E873E32E2"/>
    <w:rsid w:val="004640C9"/>
  </w:style>
  <w:style w:type="paragraph" w:customStyle="1" w:styleId="1CCC0D28E015416DBA3AC263F3106C96">
    <w:name w:val="1CCC0D28E015416DBA3AC263F3106C96"/>
    <w:rsid w:val="004640C9"/>
  </w:style>
  <w:style w:type="paragraph" w:customStyle="1" w:styleId="BA9A98E93D33423C9DE90BF237E22B75">
    <w:name w:val="BA9A98E93D33423C9DE90BF237E22B75"/>
    <w:rsid w:val="004640C9"/>
  </w:style>
  <w:style w:type="paragraph" w:customStyle="1" w:styleId="CC64B457092B4E3D885B737D7B5ADC1D">
    <w:name w:val="CC64B457092B4E3D885B737D7B5ADC1D"/>
    <w:rsid w:val="004640C9"/>
  </w:style>
  <w:style w:type="paragraph" w:customStyle="1" w:styleId="E024FE31B7FB4BA5B9F1C21C07BED9C0">
    <w:name w:val="E024FE31B7FB4BA5B9F1C21C07BED9C0"/>
    <w:rsid w:val="004640C9"/>
  </w:style>
  <w:style w:type="paragraph" w:customStyle="1" w:styleId="354E61D99F1645808B38EF1DBE3A1F0E">
    <w:name w:val="354E61D99F1645808B38EF1DBE3A1F0E"/>
    <w:rsid w:val="004640C9"/>
  </w:style>
  <w:style w:type="paragraph" w:customStyle="1" w:styleId="1E558B68E07144499AB67B4A00306504">
    <w:name w:val="1E558B68E07144499AB67B4A00306504"/>
    <w:rsid w:val="004640C9"/>
  </w:style>
  <w:style w:type="paragraph" w:customStyle="1" w:styleId="3FFAB3E9656E46D293C8DAC86952E036">
    <w:name w:val="3FFAB3E9656E46D293C8DAC86952E036"/>
    <w:rsid w:val="004640C9"/>
  </w:style>
  <w:style w:type="paragraph" w:customStyle="1" w:styleId="69A68E730EEC466BB6AFDE6B687D24FB">
    <w:name w:val="69A68E730EEC466BB6AFDE6B687D24FB"/>
    <w:rsid w:val="004640C9"/>
  </w:style>
  <w:style w:type="paragraph" w:customStyle="1" w:styleId="BEBE74AF0BF4448D8C21E769A7981507">
    <w:name w:val="BEBE74AF0BF4448D8C21E769A7981507"/>
    <w:rsid w:val="004640C9"/>
  </w:style>
  <w:style w:type="paragraph" w:customStyle="1" w:styleId="E882229DC4174C3D871BA77F006BBBDA">
    <w:name w:val="E882229DC4174C3D871BA77F006BBBDA"/>
    <w:rsid w:val="004640C9"/>
  </w:style>
  <w:style w:type="paragraph" w:customStyle="1" w:styleId="97C55C4F59274BBC9EE8F7284EF97543">
    <w:name w:val="97C55C4F59274BBC9EE8F7284EF97543"/>
    <w:rsid w:val="004640C9"/>
  </w:style>
  <w:style w:type="paragraph" w:customStyle="1" w:styleId="604DBF8F8DC645209B19D63C266813F7">
    <w:name w:val="604DBF8F8DC645209B19D63C266813F7"/>
    <w:rsid w:val="004640C9"/>
  </w:style>
  <w:style w:type="paragraph" w:customStyle="1" w:styleId="8EB2C16714204162B30AA65A8CA88C3B">
    <w:name w:val="8EB2C16714204162B30AA65A8CA88C3B"/>
    <w:rsid w:val="004640C9"/>
  </w:style>
  <w:style w:type="paragraph" w:customStyle="1" w:styleId="17E17E69F26E46538AABCFE2BAD261D1">
    <w:name w:val="17E17E69F26E46538AABCFE2BAD261D1"/>
    <w:rsid w:val="004640C9"/>
  </w:style>
  <w:style w:type="paragraph" w:customStyle="1" w:styleId="527B6C44EBE94FFE86509C562BEE1899">
    <w:name w:val="527B6C44EBE94FFE86509C562BEE1899"/>
    <w:rsid w:val="004640C9"/>
  </w:style>
  <w:style w:type="paragraph" w:customStyle="1" w:styleId="D596B4F3700C46269B67EB14D7DF5C13">
    <w:name w:val="D596B4F3700C46269B67EB14D7DF5C13"/>
    <w:rsid w:val="004640C9"/>
  </w:style>
  <w:style w:type="paragraph" w:customStyle="1" w:styleId="E00BB50053AA45C99BB82F9E64A3CC2A">
    <w:name w:val="E00BB50053AA45C99BB82F9E64A3CC2A"/>
    <w:rsid w:val="004640C9"/>
  </w:style>
  <w:style w:type="paragraph" w:customStyle="1" w:styleId="5D5CE5ABB24C4682A2B22048EAA7DF86">
    <w:name w:val="5D5CE5ABB24C4682A2B22048EAA7DF86"/>
    <w:rsid w:val="004640C9"/>
  </w:style>
  <w:style w:type="paragraph" w:customStyle="1" w:styleId="BFC5955FBEF94CA9AD6E1BD72B664AF1">
    <w:name w:val="BFC5955FBEF94CA9AD6E1BD72B664AF1"/>
    <w:rsid w:val="004640C9"/>
  </w:style>
  <w:style w:type="paragraph" w:customStyle="1" w:styleId="19BCCDD9F92B42C093069021E43154BB">
    <w:name w:val="19BCCDD9F92B42C093069021E43154BB"/>
    <w:rsid w:val="004640C9"/>
  </w:style>
  <w:style w:type="paragraph" w:customStyle="1" w:styleId="7FEC46CD73624C88A541384C7322B464">
    <w:name w:val="7FEC46CD73624C88A541384C7322B464"/>
    <w:rsid w:val="004640C9"/>
  </w:style>
  <w:style w:type="paragraph" w:customStyle="1" w:styleId="FB356B06EBD340E988B2148EB7612D88">
    <w:name w:val="FB356B06EBD340E988B2148EB7612D88"/>
    <w:rsid w:val="004640C9"/>
  </w:style>
  <w:style w:type="paragraph" w:customStyle="1" w:styleId="C8863CC415D0479F9DE32887A67BC819">
    <w:name w:val="C8863CC415D0479F9DE32887A67BC819"/>
    <w:rsid w:val="004640C9"/>
  </w:style>
  <w:style w:type="paragraph" w:customStyle="1" w:styleId="6D050B261C10493EBA03767CE77FD2E0">
    <w:name w:val="6D050B261C10493EBA03767CE77FD2E0"/>
    <w:rsid w:val="004640C9"/>
  </w:style>
  <w:style w:type="paragraph" w:customStyle="1" w:styleId="AADD08FE4B3E4B4D81F20D78DB60AC8A">
    <w:name w:val="AADD08FE4B3E4B4D81F20D78DB60AC8A"/>
    <w:rsid w:val="004640C9"/>
  </w:style>
  <w:style w:type="paragraph" w:customStyle="1" w:styleId="63ADDAE8B8504E358CA8B227EC1BA6A8">
    <w:name w:val="63ADDAE8B8504E358CA8B227EC1BA6A8"/>
    <w:rsid w:val="004640C9"/>
  </w:style>
  <w:style w:type="paragraph" w:customStyle="1" w:styleId="F22924C721B0449D90FC234F884FDAC0">
    <w:name w:val="F22924C721B0449D90FC234F884FDAC0"/>
    <w:rsid w:val="004640C9"/>
  </w:style>
  <w:style w:type="paragraph" w:customStyle="1" w:styleId="3BC71F0DC10741C2A2B679E2FE2CFB40">
    <w:name w:val="3BC71F0DC10741C2A2B679E2FE2CFB40"/>
    <w:rsid w:val="004640C9"/>
  </w:style>
  <w:style w:type="paragraph" w:customStyle="1" w:styleId="7C2066489C544F91AF2AB52E841D3FB7">
    <w:name w:val="7C2066489C544F91AF2AB52E841D3FB7"/>
    <w:rsid w:val="004640C9"/>
  </w:style>
  <w:style w:type="paragraph" w:customStyle="1" w:styleId="C6C4146B118841799FE40BB70BEE2B43">
    <w:name w:val="C6C4146B118841799FE40BB70BEE2B43"/>
    <w:rsid w:val="004640C9"/>
  </w:style>
  <w:style w:type="paragraph" w:customStyle="1" w:styleId="08BEC45E41F14919A6BC8D6C1FC722D8">
    <w:name w:val="08BEC45E41F14919A6BC8D6C1FC722D8"/>
    <w:rsid w:val="004640C9"/>
  </w:style>
  <w:style w:type="paragraph" w:customStyle="1" w:styleId="41352B9710DB49F3BF55964FA5BC887D">
    <w:name w:val="41352B9710DB49F3BF55964FA5BC887D"/>
    <w:rsid w:val="004640C9"/>
  </w:style>
  <w:style w:type="paragraph" w:customStyle="1" w:styleId="E4C36386752F4031BC8A85934B9BA461">
    <w:name w:val="E4C36386752F4031BC8A85934B9BA461"/>
    <w:rsid w:val="004640C9"/>
  </w:style>
  <w:style w:type="paragraph" w:customStyle="1" w:styleId="C99A1F64368348888271A13BAFFBD13C">
    <w:name w:val="C99A1F64368348888271A13BAFFBD13C"/>
    <w:rsid w:val="004640C9"/>
  </w:style>
  <w:style w:type="paragraph" w:customStyle="1" w:styleId="3C1BC1614B2746DEAF9CD1062672BF6A">
    <w:name w:val="3C1BC1614B2746DEAF9CD1062672BF6A"/>
    <w:rsid w:val="004640C9"/>
  </w:style>
  <w:style w:type="paragraph" w:customStyle="1" w:styleId="9349BF1B89DE4D4D9401F1AC2F09B637">
    <w:name w:val="9349BF1B89DE4D4D9401F1AC2F09B637"/>
    <w:rsid w:val="004640C9"/>
  </w:style>
  <w:style w:type="paragraph" w:customStyle="1" w:styleId="E2DBB0D478794DCFAAB8D96EDAE902B4">
    <w:name w:val="E2DBB0D478794DCFAAB8D96EDAE902B4"/>
    <w:rsid w:val="004640C9"/>
  </w:style>
  <w:style w:type="paragraph" w:customStyle="1" w:styleId="895ED1B8276548FEBBC76AE05275501D">
    <w:name w:val="895ED1B8276548FEBBC76AE05275501D"/>
    <w:rsid w:val="004640C9"/>
  </w:style>
  <w:style w:type="paragraph" w:customStyle="1" w:styleId="FE113353421844CE979E26EAA60B29D5">
    <w:name w:val="FE113353421844CE979E26EAA60B29D5"/>
    <w:rsid w:val="004640C9"/>
  </w:style>
  <w:style w:type="paragraph" w:customStyle="1" w:styleId="DB5F4FD4670C4BA3AAEBD17F970443C3">
    <w:name w:val="DB5F4FD4670C4BA3AAEBD17F970443C3"/>
    <w:rsid w:val="004640C9"/>
  </w:style>
  <w:style w:type="paragraph" w:customStyle="1" w:styleId="87E71F15F4524F62A26F70D5D56C0372">
    <w:name w:val="87E71F15F4524F62A26F70D5D56C0372"/>
    <w:rsid w:val="004640C9"/>
  </w:style>
  <w:style w:type="paragraph" w:customStyle="1" w:styleId="CCDF6B029CF64E3AB8C1B918A425EB6E">
    <w:name w:val="CCDF6B029CF64E3AB8C1B918A425EB6E"/>
    <w:rsid w:val="004640C9"/>
  </w:style>
  <w:style w:type="paragraph" w:customStyle="1" w:styleId="6F9CDBC0997448308D9AA2E6B5838FF9">
    <w:name w:val="6F9CDBC0997448308D9AA2E6B5838FF9"/>
    <w:rsid w:val="004640C9"/>
  </w:style>
  <w:style w:type="paragraph" w:customStyle="1" w:styleId="0E3AB7043B154240BE8238C5231671F1">
    <w:name w:val="0E3AB7043B154240BE8238C5231671F1"/>
    <w:rsid w:val="004640C9"/>
  </w:style>
  <w:style w:type="paragraph" w:customStyle="1" w:styleId="B66CD22817DA43409BABE0310164A4C9">
    <w:name w:val="B66CD22817DA43409BABE0310164A4C9"/>
    <w:rsid w:val="004640C9"/>
  </w:style>
  <w:style w:type="paragraph" w:customStyle="1" w:styleId="C53DF813B42B4582BAC261A4A5B18DD2">
    <w:name w:val="C53DF813B42B4582BAC261A4A5B18DD2"/>
    <w:rsid w:val="004640C9"/>
  </w:style>
  <w:style w:type="paragraph" w:customStyle="1" w:styleId="9CDDCA4D34CC42E7987398E7362BB911">
    <w:name w:val="9CDDCA4D34CC42E7987398E7362BB911"/>
    <w:rsid w:val="004640C9"/>
  </w:style>
  <w:style w:type="paragraph" w:customStyle="1" w:styleId="A037DB332A924E06A1A8F747D759254F">
    <w:name w:val="A037DB332A924E06A1A8F747D759254F"/>
    <w:rsid w:val="004640C9"/>
  </w:style>
  <w:style w:type="paragraph" w:customStyle="1" w:styleId="09C43853F1684B17934CF1673380726B">
    <w:name w:val="09C43853F1684B17934CF1673380726B"/>
    <w:rsid w:val="004640C9"/>
  </w:style>
  <w:style w:type="paragraph" w:customStyle="1" w:styleId="7CEEB4E1B30A4209BCDD58CB976186CB">
    <w:name w:val="7CEEB4E1B30A4209BCDD58CB976186CB"/>
    <w:rsid w:val="004640C9"/>
  </w:style>
  <w:style w:type="paragraph" w:customStyle="1" w:styleId="DEDC8EF50481484BB49BB5F2F0A76A0A">
    <w:name w:val="DEDC8EF50481484BB49BB5F2F0A76A0A"/>
    <w:rsid w:val="004640C9"/>
  </w:style>
  <w:style w:type="paragraph" w:customStyle="1" w:styleId="31B916301D544135B32956AAC1083CC4">
    <w:name w:val="31B916301D544135B32956AAC1083CC4"/>
    <w:rsid w:val="004640C9"/>
  </w:style>
  <w:style w:type="paragraph" w:customStyle="1" w:styleId="E7412852AF244D118017B9C44CEBC52C">
    <w:name w:val="E7412852AF244D118017B9C44CEBC52C"/>
    <w:rsid w:val="004640C9"/>
  </w:style>
  <w:style w:type="paragraph" w:customStyle="1" w:styleId="AEFA680E36A14D55897BD211DBC8415F">
    <w:name w:val="AEFA680E36A14D55897BD211DBC8415F"/>
    <w:rsid w:val="004640C9"/>
  </w:style>
  <w:style w:type="paragraph" w:customStyle="1" w:styleId="6FA8465FFA694FA09515EF1D62846669">
    <w:name w:val="6FA8465FFA694FA09515EF1D62846669"/>
    <w:rsid w:val="004640C9"/>
  </w:style>
  <w:style w:type="paragraph" w:customStyle="1" w:styleId="D94067760AF04E1E8A377722F0409667">
    <w:name w:val="D94067760AF04E1E8A377722F0409667"/>
    <w:rsid w:val="004640C9"/>
  </w:style>
  <w:style w:type="paragraph" w:customStyle="1" w:styleId="5D279AF8769B44D9B02569DDD5564830">
    <w:name w:val="5D279AF8769B44D9B02569DDD5564830"/>
    <w:rsid w:val="004640C9"/>
  </w:style>
  <w:style w:type="paragraph" w:customStyle="1" w:styleId="9386E1A89A28468C87FE4C18DEC448CB">
    <w:name w:val="9386E1A89A28468C87FE4C18DEC448CB"/>
    <w:rsid w:val="004640C9"/>
  </w:style>
  <w:style w:type="paragraph" w:customStyle="1" w:styleId="CFEB7C75A80A4AB4AAB6D714028E689B">
    <w:name w:val="CFEB7C75A80A4AB4AAB6D714028E689B"/>
    <w:rsid w:val="004640C9"/>
  </w:style>
  <w:style w:type="paragraph" w:customStyle="1" w:styleId="BD6D8A24145D4D4F853B8797D8F8F622">
    <w:name w:val="BD6D8A24145D4D4F853B8797D8F8F622"/>
    <w:rsid w:val="004640C9"/>
  </w:style>
  <w:style w:type="paragraph" w:customStyle="1" w:styleId="2A3BCAA340904ECEA660E316730985FD">
    <w:name w:val="2A3BCAA340904ECEA660E316730985FD"/>
    <w:rsid w:val="004640C9"/>
  </w:style>
  <w:style w:type="paragraph" w:customStyle="1" w:styleId="AA8F1AC2CAAC41D89A2D34148353AA83">
    <w:name w:val="AA8F1AC2CAAC41D89A2D34148353AA83"/>
    <w:rsid w:val="004640C9"/>
  </w:style>
  <w:style w:type="paragraph" w:customStyle="1" w:styleId="B65241D2382F4C70901450AF283B2C8F">
    <w:name w:val="B65241D2382F4C70901450AF283B2C8F"/>
    <w:rsid w:val="004640C9"/>
  </w:style>
  <w:style w:type="paragraph" w:customStyle="1" w:styleId="3DDA0C9D22914C46A5D8B7DC8BE34F13">
    <w:name w:val="3DDA0C9D22914C46A5D8B7DC8BE34F13"/>
    <w:rsid w:val="004640C9"/>
  </w:style>
  <w:style w:type="paragraph" w:customStyle="1" w:styleId="AEBD504785C545CE80CC6F8059A4AEA4">
    <w:name w:val="AEBD504785C545CE80CC6F8059A4AEA4"/>
    <w:rsid w:val="004640C9"/>
  </w:style>
  <w:style w:type="paragraph" w:customStyle="1" w:styleId="76C540BC6CD74421B7B688255B6A4547">
    <w:name w:val="76C540BC6CD74421B7B688255B6A4547"/>
    <w:rsid w:val="004640C9"/>
  </w:style>
  <w:style w:type="paragraph" w:customStyle="1" w:styleId="65159AE42B3A48B8B5E4FAFB2C5A3947">
    <w:name w:val="65159AE42B3A48B8B5E4FAFB2C5A3947"/>
    <w:rsid w:val="004640C9"/>
  </w:style>
  <w:style w:type="paragraph" w:customStyle="1" w:styleId="7829BA4828FB4BA18C397BE751EC7D82">
    <w:name w:val="7829BA4828FB4BA18C397BE751EC7D8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0F4CF410CC2417ABDDE50BF8E85E664">
    <w:name w:val="80F4CF410CC2417ABDDE50BF8E85E664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1C483440B6945598DDCAB672B672DB0">
    <w:name w:val="31C483440B6945598DDCAB672B672DB0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36AAC1C0C9A41BABC675D003278724A">
    <w:name w:val="C36AAC1C0C9A41BABC675D003278724A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151C2BD127E4212A8177936C3AD4575">
    <w:name w:val="6151C2BD127E4212A8177936C3AD4575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08AFA308DB14FD7BE01779D72DA075C1">
    <w:name w:val="008AFA308DB14FD7BE01779D72DA075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78739A7E31746FD9436ED7BC9E520781">
    <w:name w:val="F78739A7E31746FD9436ED7BC9E5207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0D9DAE9FA464580A62A78CBA5B8DA0B1">
    <w:name w:val="10D9DAE9FA464580A62A78CBA5B8DA0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62C183BFF7248D18BB823E7985612C21">
    <w:name w:val="D62C183BFF7248D18BB823E7985612C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F2981B355D54874A7A6A2495C1E9D141">
    <w:name w:val="DF2981B355D54874A7A6A2495C1E9D1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C0433374E1141CEB1B759FBFDE812211">
    <w:name w:val="3C0433374E1141CEB1B759FBFDE8122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92F58849C7D47599B0FC2D2AEE184251">
    <w:name w:val="F92F58849C7D47599B0FC2D2AEE1842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28DE3EC115840AF8F0A92C5AD1FC3071">
    <w:name w:val="928DE3EC115840AF8F0A92C5AD1FC30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66BB02A279B49C7A46A056F0DE5DC871">
    <w:name w:val="766BB02A279B49C7A46A056F0DE5DC8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16DB9BB4EA84F9BBFB078F601B3F4911">
    <w:name w:val="A16DB9BB4EA84F9BBFB078F601B3F49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DA1B32ECC784420ADED034B1A291FAA1">
    <w:name w:val="ADA1B32ECC784420ADED034B1A291FA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201DA08F3B94DAD8D9039769CF144331">
    <w:name w:val="9201DA08F3B94DAD8D9039769CF1443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907AE495EB943C0858FDE2EEB516F371">
    <w:name w:val="8907AE495EB943C0858FDE2EEB516F3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4A55F4BBD2A41399793240CDAF2848E1">
    <w:name w:val="E4A55F4BBD2A41399793240CDAF2848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BAF30F3E710435DB0C9B924B58C20AF1">
    <w:name w:val="3BAF30F3E710435DB0C9B924B58C20A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E54892ACFF447818484C6CEF2572C181">
    <w:name w:val="AE54892ACFF447818484C6CEF2572C1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54C0A5949AB4AC5AD13459A7D65B8B71">
    <w:name w:val="654C0A5949AB4AC5AD13459A7D65B8B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995C100814B48AC8EC2F6398D195A2C1">
    <w:name w:val="6995C100814B48AC8EC2F6398D195A2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288D78F1ED644D2A105E5AC751752051">
    <w:name w:val="3288D78F1ED644D2A105E5AC7517520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D6AECDA8F7141DE8D1DA33B3F2594F61">
    <w:name w:val="7D6AECDA8F7141DE8D1DA33B3F2594F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481F4239E394ABDACAB962D952F0ECB1">
    <w:name w:val="9481F4239E394ABDACAB962D952F0EC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D1ACD8F3BFC42768697B0EAF676DD5E1">
    <w:name w:val="6D1ACD8F3BFC42768697B0EAF676DD5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D34BC9851A6412CAFE61FB24E5F99F31">
    <w:name w:val="DD34BC9851A6412CAFE61FB24E5F99F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D708EBEE4774248A51F38989544BC731">
    <w:name w:val="CD708EBEE4774248A51F38989544BC7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1C3D3071BC14A04AE0C96032801443B1">
    <w:name w:val="01C3D3071BC14A04AE0C96032801443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E4C1B5C143F42B4A040C759790D43C61">
    <w:name w:val="AE4C1B5C143F42B4A040C759790D43C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332DE2458BB48E5A8556F6C7399CBCB1">
    <w:name w:val="B332DE2458BB48E5A8556F6C7399CBC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F08E42008BF44FEB46EE0C512C3CA7A1">
    <w:name w:val="CF08E42008BF44FEB46EE0C512C3CA7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6D6184D91184E278B44FD2A729EAD241">
    <w:name w:val="06D6184D91184E278B44FD2A729EAD2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43AAC0A4DA4F7786ECB7B313D24DD91">
    <w:name w:val="B643AAC0A4DA4F7786ECB7B313D24DD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0D81C9D52FC4669912341D4D94493631">
    <w:name w:val="90D81C9D52FC4669912341D4D944936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E706622C658457888378578AA5FF36A1">
    <w:name w:val="3E706622C658457888378578AA5FF36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10F563D7A41436BB24C298C51351A801">
    <w:name w:val="910F563D7A41436BB24C298C51351A8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6BB7A011EA44609A7F0A18F190B0C641">
    <w:name w:val="96BB7A011EA44609A7F0A18F190B0C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4415B2036EA426BB3EF947FA0BFAC391">
    <w:name w:val="A4415B2036EA426BB3EF947FA0BFAC3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4A068DEC62D4AF99A0B878E81ACC90B1">
    <w:name w:val="24A068DEC62D4AF99A0B878E81ACC90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D6FF991FC3E4FA3B690A66D0FF808F91">
    <w:name w:val="9D6FF991FC3E4FA3B690A66D0FF808F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6317C66BC3340D48BFD394073012FA41">
    <w:name w:val="F6317C66BC3340D48BFD394073012FA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0A3F07ECFAB4A868474A1B2C14503B11">
    <w:name w:val="70A3F07ECFAB4A868474A1B2C14503B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7C7CC584EBF4A14BA62A081DC98387A1">
    <w:name w:val="D7C7CC584EBF4A14BA62A081DC98387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B973BBF1484463C81625B49989F167B1">
    <w:name w:val="EB973BBF1484463C81625B49989F167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ED87F08E4B34008B5641E2885C9507A1">
    <w:name w:val="8ED87F08E4B34008B5641E2885C9507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9743566F82547B8A3FBF70E873E32E21">
    <w:name w:val="89743566F82547B8A3FBF70E873E32E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CCC0D28E015416DBA3AC263F3106C961">
    <w:name w:val="1CCC0D28E015416DBA3AC263F3106C9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A9A98E93D33423C9DE90BF237E22B751">
    <w:name w:val="BA9A98E93D33423C9DE90BF237E22B7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C64B457092B4E3D885B737D7B5ADC1D1">
    <w:name w:val="CC64B457092B4E3D885B737D7B5ADC1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024FE31B7FB4BA5B9F1C21C07BED9C01">
    <w:name w:val="E024FE31B7FB4BA5B9F1C21C07BED9C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54E61D99F1645808B38EF1DBE3A1F0E1">
    <w:name w:val="354E61D99F1645808B38EF1DBE3A1F0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E558B68E07144499AB67B4A003065041">
    <w:name w:val="1E558B68E07144499AB67B4A0030650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FFAB3E9656E46D293C8DAC86952E0361">
    <w:name w:val="3FFAB3E9656E46D293C8DAC86952E03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9A68E730EEC466BB6AFDE6B687D24FB1">
    <w:name w:val="69A68E730EEC466BB6AFDE6B687D24F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EBE74AF0BF4448D8C21E769A79815071">
    <w:name w:val="BEBE74AF0BF4448D8C21E769A798150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882229DC4174C3D871BA77F006BBBDA1">
    <w:name w:val="E882229DC4174C3D871BA77F006BBBD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7C55C4F59274BBC9EE8F7284EF975431">
    <w:name w:val="97C55C4F59274BBC9EE8F7284EF9754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04DBF8F8DC645209B19D63C266813F71">
    <w:name w:val="604DBF8F8DC645209B19D63C266813F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EB2C16714204162B30AA65A8CA88C3B1">
    <w:name w:val="8EB2C16714204162B30AA65A8CA88C3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7E17E69F26E46538AABCFE2BAD261D11">
    <w:name w:val="17E17E69F26E46538AABCFE2BAD261D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27B6C44EBE94FFE86509C562BEE18991">
    <w:name w:val="527B6C44EBE94FFE86509C562BEE189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596B4F3700C46269B67EB14D7DF5C131">
    <w:name w:val="D596B4F3700C46269B67EB14D7DF5C1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00BB50053AA45C99BB82F9E64A3CC2A1">
    <w:name w:val="E00BB50053AA45C99BB82F9E64A3CC2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D5CE5ABB24C4682A2B22048EAA7DF861">
    <w:name w:val="5D5CE5ABB24C4682A2B22048EAA7DF8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FC5955FBEF94CA9AD6E1BD72B664AF11">
    <w:name w:val="BFC5955FBEF94CA9AD6E1BD72B664AF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9BCCDD9F92B42C093069021E43154BB1">
    <w:name w:val="19BCCDD9F92B42C093069021E43154B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FEC46CD73624C88A541384C7322B4641">
    <w:name w:val="7FEC46CD73624C88A541384C7322B4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B356B06EBD340E988B2148EB7612D881">
    <w:name w:val="FB356B06EBD340E988B2148EB7612D8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8863CC415D0479F9DE32887A67BC8191">
    <w:name w:val="C8863CC415D0479F9DE32887A67BC81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D050B261C10493EBA03767CE77FD2E01">
    <w:name w:val="6D050B261C10493EBA03767CE77FD2E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ADD08FE4B3E4B4D81F20D78DB60AC8A1">
    <w:name w:val="AADD08FE4B3E4B4D81F20D78DB60AC8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3ADDAE8B8504E358CA8B227EC1BA6A81">
    <w:name w:val="63ADDAE8B8504E358CA8B227EC1BA6A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22924C721B0449D90FC234F884FDAC01">
    <w:name w:val="F22924C721B0449D90FC234F884FDAC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BC71F0DC10741C2A2B679E2FE2CFB401">
    <w:name w:val="3BC71F0DC10741C2A2B679E2FE2CFB4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C2066489C544F91AF2AB52E841D3FB71">
    <w:name w:val="7C2066489C544F91AF2AB52E841D3FB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6C4146B118841799FE40BB70BEE2B431">
    <w:name w:val="C6C4146B118841799FE40BB70BEE2B4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8BEC45E41F14919A6BC8D6C1FC722D81">
    <w:name w:val="08BEC45E41F14919A6BC8D6C1FC722D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1352B9710DB49F3BF55964FA5BC887D1">
    <w:name w:val="41352B9710DB49F3BF55964FA5BC887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4C36386752F4031BC8A85934B9BA4611">
    <w:name w:val="E4C36386752F4031BC8A85934B9BA46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99A1F64368348888271A13BAFFBD13C1">
    <w:name w:val="C99A1F64368348888271A13BAFFBD13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C1BC1614B2746DEAF9CD1062672BF6A1">
    <w:name w:val="3C1BC1614B2746DEAF9CD1062672BF6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349BF1B89DE4D4D9401F1AC2F09B6371">
    <w:name w:val="9349BF1B89DE4D4D9401F1AC2F09B63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2DBB0D478794DCFAAB8D96EDAE902B41">
    <w:name w:val="E2DBB0D478794DCFAAB8D96EDAE902B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95ED1B8276548FEBBC76AE05275501D1">
    <w:name w:val="895ED1B8276548FEBBC76AE05275501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E113353421844CE979E26EAA60B29D51">
    <w:name w:val="FE113353421844CE979E26EAA60B29D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B5F4FD4670C4BA3AAEBD17F970443C31">
    <w:name w:val="DB5F4FD4670C4BA3AAEBD17F970443C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7E71F15F4524F62A26F70D5D56C03721">
    <w:name w:val="87E71F15F4524F62A26F70D5D56C037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CDF6B029CF64E3AB8C1B918A425EB6E1">
    <w:name w:val="CCDF6B029CF64E3AB8C1B918A425EB6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F9CDBC0997448308D9AA2E6B5838FF91">
    <w:name w:val="6F9CDBC0997448308D9AA2E6B5838FF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E3AB7043B154240BE8238C5231671F11">
    <w:name w:val="0E3AB7043B154240BE8238C5231671F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6CD22817DA43409BABE0310164A4C91">
    <w:name w:val="B66CD22817DA43409BABE0310164A4C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53DF813B42B4582BAC261A4A5B18DD21">
    <w:name w:val="C53DF813B42B4582BAC261A4A5B18DD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CDDCA4D34CC42E7987398E7362BB9111">
    <w:name w:val="9CDDCA4D34CC42E7987398E7362BB91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037DB332A924E06A1A8F747D759254F1">
    <w:name w:val="A037DB332A924E06A1A8F747D759254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9C43853F1684B17934CF1673380726B1">
    <w:name w:val="09C43853F1684B17934CF1673380726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CEEB4E1B30A4209BCDD58CB976186CB1">
    <w:name w:val="7CEEB4E1B30A4209BCDD58CB976186C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EDC8EF50481484BB49BB5F2F0A76A0A1">
    <w:name w:val="DEDC8EF50481484BB49BB5F2F0A76A0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1B916301D544135B32956AAC1083CC41">
    <w:name w:val="31B916301D544135B32956AAC1083CC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7412852AF244D118017B9C44CEBC52C1">
    <w:name w:val="E7412852AF244D118017B9C44CEBC52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EFA680E36A14D55897BD211DBC8415F1">
    <w:name w:val="AEFA680E36A14D55897BD211DBC8415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FA8465FFA694FA09515EF1D628466691">
    <w:name w:val="6FA8465FFA694FA09515EF1D6284666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94067760AF04E1E8A377722F04096671">
    <w:name w:val="D94067760AF04E1E8A377722F040966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D279AF8769B44D9B02569DDD55648301">
    <w:name w:val="5D279AF8769B44D9B02569DDD556483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386E1A89A28468C87FE4C18DEC448CB1">
    <w:name w:val="9386E1A89A28468C87FE4C18DEC448C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FEB7C75A80A4AB4AAB6D714028E689B1">
    <w:name w:val="CFEB7C75A80A4AB4AAB6D714028E689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D6D8A24145D4D4F853B8797D8F8F6221">
    <w:name w:val="BD6D8A24145D4D4F853B8797D8F8F62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A3BCAA340904ECEA660E316730985FD1">
    <w:name w:val="2A3BCAA340904ECEA660E316730985F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A8F1AC2CAAC41D89A2D34148353AA831">
    <w:name w:val="AA8F1AC2CAAC41D89A2D34148353AA8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5241D2382F4C70901450AF283B2C8F1">
    <w:name w:val="B65241D2382F4C70901450AF283B2C8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DDA0C9D22914C46A5D8B7DC8BE34F131">
    <w:name w:val="3DDA0C9D22914C46A5D8B7DC8BE34F1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EBD504785C545CE80CC6F8059A4AEA41">
    <w:name w:val="AEBD504785C545CE80CC6F8059A4AEA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6C540BC6CD74421B7B688255B6A45471">
    <w:name w:val="76C540BC6CD74421B7B688255B6A454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5159AE42B3A48B8B5E4FAFB2C5A39471">
    <w:name w:val="65159AE42B3A48B8B5E4FAFB2C5A394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12071309FD3445A9C194EAC876D2B56">
    <w:name w:val="012071309FD3445A9C194EAC876D2B56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05037B92AE64E56AED3BCE3A99D4BD3">
    <w:name w:val="D05037B92AE64E56AED3BCE3A99D4BD3"/>
    <w:rsid w:val="004640C9"/>
  </w:style>
  <w:style w:type="paragraph" w:customStyle="1" w:styleId="A0707D4213E04DFA9D090EE81946B5F3">
    <w:name w:val="A0707D4213E04DFA9D090EE81946B5F3"/>
    <w:rsid w:val="004640C9"/>
  </w:style>
  <w:style w:type="paragraph" w:customStyle="1" w:styleId="12D8BD6F27754019B348AB1708CC1E93">
    <w:name w:val="12D8BD6F27754019B348AB1708CC1E93"/>
    <w:rsid w:val="004640C9"/>
  </w:style>
  <w:style w:type="paragraph" w:customStyle="1" w:styleId="147EFF8E43AA48F9A0CB4047ACB0F0B8">
    <w:name w:val="147EFF8E43AA48F9A0CB4047ACB0F0B8"/>
    <w:rsid w:val="004640C9"/>
  </w:style>
  <w:style w:type="paragraph" w:customStyle="1" w:styleId="442B641BAAD44A3CB73977340EFFA122">
    <w:name w:val="442B641BAAD44A3CB73977340EFFA122"/>
    <w:rsid w:val="004640C9"/>
  </w:style>
  <w:style w:type="paragraph" w:customStyle="1" w:styleId="4FF4E2661C8B4833B8B9C0CFF43CEB50">
    <w:name w:val="4FF4E2661C8B4833B8B9C0CFF43CEB50"/>
    <w:rsid w:val="004640C9"/>
  </w:style>
  <w:style w:type="paragraph" w:customStyle="1" w:styleId="5A3C6FEFCEDB4DC3AEA1DAF30F774BB9">
    <w:name w:val="5A3C6FEFCEDB4DC3AEA1DAF30F774BB9"/>
    <w:rsid w:val="004640C9"/>
  </w:style>
  <w:style w:type="paragraph" w:customStyle="1" w:styleId="376817B937AE4F90A98E777F012EA7E8">
    <w:name w:val="376817B937AE4F90A98E777F012EA7E8"/>
    <w:rsid w:val="004640C9"/>
  </w:style>
  <w:style w:type="paragraph" w:customStyle="1" w:styleId="F8187C735CC944A391699D391CEC9D7A">
    <w:name w:val="F8187C735CC944A391699D391CEC9D7A"/>
    <w:rsid w:val="004640C9"/>
  </w:style>
  <w:style w:type="paragraph" w:customStyle="1" w:styleId="9BBA262D20B644C0BD5D0D7B8C9628E1">
    <w:name w:val="9BBA262D20B644C0BD5D0D7B8C9628E1"/>
    <w:rsid w:val="004640C9"/>
  </w:style>
  <w:style w:type="paragraph" w:customStyle="1" w:styleId="BC5910DDC8BC4E05BFDDF2693858F39D">
    <w:name w:val="BC5910DDC8BC4E05BFDDF2693858F39D"/>
    <w:rsid w:val="004640C9"/>
  </w:style>
  <w:style w:type="paragraph" w:customStyle="1" w:styleId="6D11DF1A09D645EB8927FB4455429C7E">
    <w:name w:val="6D11DF1A09D645EB8927FB4455429C7E"/>
    <w:rsid w:val="004640C9"/>
  </w:style>
  <w:style w:type="paragraph" w:customStyle="1" w:styleId="999DD98CF674438A859D07C78AD4E598">
    <w:name w:val="999DD98CF674438A859D07C78AD4E598"/>
    <w:rsid w:val="004640C9"/>
  </w:style>
  <w:style w:type="paragraph" w:customStyle="1" w:styleId="1BAB3C5F1EBC4F8294E18820C0324DFC">
    <w:name w:val="1BAB3C5F1EBC4F8294E18820C0324DFC"/>
    <w:rsid w:val="004640C9"/>
  </w:style>
  <w:style w:type="paragraph" w:customStyle="1" w:styleId="4B8B53B871544FD49C6D64D6F6027AF1">
    <w:name w:val="4B8B53B871544FD49C6D64D6F6027AF1"/>
    <w:rsid w:val="004640C9"/>
  </w:style>
  <w:style w:type="paragraph" w:customStyle="1" w:styleId="23C70D163C584DD88E566A139E0D5381">
    <w:name w:val="23C70D163C584DD88E566A139E0D5381"/>
    <w:rsid w:val="004640C9"/>
  </w:style>
  <w:style w:type="paragraph" w:customStyle="1" w:styleId="4BF6A8CD54D24D258810A526FCE1ACF4">
    <w:name w:val="4BF6A8CD54D24D258810A526FCE1ACF4"/>
    <w:rsid w:val="004640C9"/>
  </w:style>
  <w:style w:type="paragraph" w:customStyle="1" w:styleId="B05CF92FFF554D97A6E91CD41B27AB59">
    <w:name w:val="B05CF92FFF554D97A6E91CD41B27AB59"/>
    <w:rsid w:val="004640C9"/>
  </w:style>
  <w:style w:type="paragraph" w:customStyle="1" w:styleId="F0F8A335877A4297B2AF0F3ED1DFF4B9">
    <w:name w:val="F0F8A335877A4297B2AF0F3ED1DFF4B9"/>
    <w:rsid w:val="004640C9"/>
  </w:style>
  <w:style w:type="paragraph" w:customStyle="1" w:styleId="48451FDCB6FE4363959EBB9B555056D3">
    <w:name w:val="48451FDCB6FE4363959EBB9B555056D3"/>
    <w:rsid w:val="004640C9"/>
  </w:style>
  <w:style w:type="paragraph" w:customStyle="1" w:styleId="3174FD9EFDE543FCA92B4A1BE752C6C1">
    <w:name w:val="3174FD9EFDE543FCA92B4A1BE752C6C1"/>
    <w:rsid w:val="004640C9"/>
  </w:style>
  <w:style w:type="paragraph" w:customStyle="1" w:styleId="0562D0BDF9F84A7F92533FB5D3910853">
    <w:name w:val="0562D0BDF9F84A7F92533FB5D3910853"/>
    <w:rsid w:val="004640C9"/>
  </w:style>
  <w:style w:type="paragraph" w:customStyle="1" w:styleId="1FA9F9E294E3491BB524051DDEE488EC">
    <w:name w:val="1FA9F9E294E3491BB524051DDEE488EC"/>
    <w:rsid w:val="004640C9"/>
  </w:style>
  <w:style w:type="paragraph" w:customStyle="1" w:styleId="FF2087EA93B34C8B8EC61BE26EF2C6CA">
    <w:name w:val="FF2087EA93B34C8B8EC61BE26EF2C6CA"/>
    <w:rsid w:val="004640C9"/>
  </w:style>
  <w:style w:type="paragraph" w:customStyle="1" w:styleId="2561EB7554C64BF6ABE053D4A9B37675">
    <w:name w:val="2561EB7554C64BF6ABE053D4A9B37675"/>
    <w:rsid w:val="004640C9"/>
  </w:style>
  <w:style w:type="paragraph" w:customStyle="1" w:styleId="A3A7C75F498C44F19D299820F6DF02AF">
    <w:name w:val="A3A7C75F498C44F19D299820F6DF02AF"/>
    <w:rsid w:val="004640C9"/>
  </w:style>
  <w:style w:type="paragraph" w:customStyle="1" w:styleId="0342F77B666A42878718978170AE39FF">
    <w:name w:val="0342F77B666A42878718978170AE39FF"/>
    <w:rsid w:val="004640C9"/>
  </w:style>
  <w:style w:type="paragraph" w:customStyle="1" w:styleId="588091FBC48B4D3A8B966E008E4BF493">
    <w:name w:val="588091FBC48B4D3A8B966E008E4BF493"/>
    <w:rsid w:val="004640C9"/>
  </w:style>
  <w:style w:type="paragraph" w:customStyle="1" w:styleId="CB30870F14EF401EB251977980F0B8ED">
    <w:name w:val="CB30870F14EF401EB251977980F0B8ED"/>
    <w:rsid w:val="004640C9"/>
  </w:style>
  <w:style w:type="paragraph" w:customStyle="1" w:styleId="859318ADF52146B5B2B9EE9682D6BE6C">
    <w:name w:val="859318ADF52146B5B2B9EE9682D6BE6C"/>
    <w:rsid w:val="004640C9"/>
  </w:style>
  <w:style w:type="paragraph" w:customStyle="1" w:styleId="3D7ACAC1B764477A94E640D38CC9455A">
    <w:name w:val="3D7ACAC1B764477A94E640D38CC9455A"/>
    <w:rsid w:val="004640C9"/>
  </w:style>
  <w:style w:type="paragraph" w:customStyle="1" w:styleId="A2359EFFE6E44FC0887EB94428B49F48">
    <w:name w:val="A2359EFFE6E44FC0887EB94428B49F48"/>
    <w:rsid w:val="004640C9"/>
  </w:style>
  <w:style w:type="paragraph" w:customStyle="1" w:styleId="05683F1D62B4452196EA052C8CF61BE9">
    <w:name w:val="05683F1D62B4452196EA052C8CF61BE9"/>
    <w:rsid w:val="004640C9"/>
  </w:style>
  <w:style w:type="paragraph" w:customStyle="1" w:styleId="96130550A8684140A73CBBCB72F72ED9">
    <w:name w:val="96130550A8684140A73CBBCB72F72ED9"/>
    <w:rsid w:val="004640C9"/>
  </w:style>
  <w:style w:type="paragraph" w:customStyle="1" w:styleId="8EFD9ED328BA41C08129A5FA34C8DAA8">
    <w:name w:val="8EFD9ED328BA41C08129A5FA34C8DAA8"/>
    <w:rsid w:val="004640C9"/>
  </w:style>
  <w:style w:type="paragraph" w:customStyle="1" w:styleId="F3EDD4A31E264A0BA056D322AE015590">
    <w:name w:val="F3EDD4A31E264A0BA056D322AE015590"/>
    <w:rsid w:val="004640C9"/>
  </w:style>
  <w:style w:type="paragraph" w:customStyle="1" w:styleId="2F7D8721F85F4F13A31CAB10A82E3FB3">
    <w:name w:val="2F7D8721F85F4F13A31CAB10A82E3FB3"/>
    <w:rsid w:val="004640C9"/>
  </w:style>
  <w:style w:type="paragraph" w:customStyle="1" w:styleId="4AA1061E37F243FBB730B7F5DE85559D">
    <w:name w:val="4AA1061E37F243FBB730B7F5DE85559D"/>
    <w:rsid w:val="004640C9"/>
  </w:style>
  <w:style w:type="paragraph" w:customStyle="1" w:styleId="6E4A4E050BBF4C9F845465411EF01F95">
    <w:name w:val="6E4A4E050BBF4C9F845465411EF01F95"/>
    <w:rsid w:val="004640C9"/>
  </w:style>
  <w:style w:type="paragraph" w:customStyle="1" w:styleId="13D5AB9D06DA4202ACB511662659DA55">
    <w:name w:val="13D5AB9D06DA4202ACB511662659DA55"/>
    <w:rsid w:val="004640C9"/>
  </w:style>
  <w:style w:type="paragraph" w:customStyle="1" w:styleId="8C2498FEF22249B9B480BC06678FC6C8">
    <w:name w:val="8C2498FEF22249B9B480BC06678FC6C8"/>
    <w:rsid w:val="004640C9"/>
  </w:style>
  <w:style w:type="paragraph" w:customStyle="1" w:styleId="FA3316973E9E460299D9619BD867DE4D">
    <w:name w:val="FA3316973E9E460299D9619BD867DE4D"/>
    <w:rsid w:val="004640C9"/>
  </w:style>
  <w:style w:type="paragraph" w:customStyle="1" w:styleId="9E1F59E328694E1D87E895CD96251184">
    <w:name w:val="9E1F59E328694E1D87E895CD96251184"/>
    <w:rsid w:val="004640C9"/>
  </w:style>
  <w:style w:type="paragraph" w:customStyle="1" w:styleId="24307540EB6E4142B43E7667FD2B8493">
    <w:name w:val="24307540EB6E4142B43E7667FD2B8493"/>
    <w:rsid w:val="004640C9"/>
  </w:style>
  <w:style w:type="paragraph" w:customStyle="1" w:styleId="B721F58D84B14D5393B02451F3526001">
    <w:name w:val="B721F58D84B14D5393B02451F3526001"/>
    <w:rsid w:val="004640C9"/>
  </w:style>
  <w:style w:type="paragraph" w:customStyle="1" w:styleId="C0E786DD10E54B39862D9EF72DEEE22F">
    <w:name w:val="C0E786DD10E54B39862D9EF72DEEE22F"/>
    <w:rsid w:val="004640C9"/>
  </w:style>
  <w:style w:type="paragraph" w:customStyle="1" w:styleId="BF044507B943416BB30CDD8B9E550B75">
    <w:name w:val="BF044507B943416BB30CDD8B9E550B75"/>
    <w:rsid w:val="004640C9"/>
  </w:style>
  <w:style w:type="paragraph" w:customStyle="1" w:styleId="A0E9A17B64C5462AB410C2F131BBE1CB">
    <w:name w:val="A0E9A17B64C5462AB410C2F131BBE1CB"/>
    <w:rsid w:val="004640C9"/>
  </w:style>
  <w:style w:type="paragraph" w:customStyle="1" w:styleId="43AA434A65A547E5B37CCC26351278FD">
    <w:name w:val="43AA434A65A547E5B37CCC26351278FD"/>
    <w:rsid w:val="004640C9"/>
  </w:style>
  <w:style w:type="paragraph" w:customStyle="1" w:styleId="8866496F14F14283BF64324247344B64">
    <w:name w:val="8866496F14F14283BF64324247344B64"/>
    <w:rsid w:val="004640C9"/>
  </w:style>
  <w:style w:type="paragraph" w:customStyle="1" w:styleId="B6B3523E23B64D73B532C96B028346D9">
    <w:name w:val="B6B3523E23B64D73B532C96B028346D9"/>
    <w:rsid w:val="004640C9"/>
  </w:style>
  <w:style w:type="paragraph" w:customStyle="1" w:styleId="AE99DE64879A4C40A6AD7A1DFD69F1DE">
    <w:name w:val="AE99DE64879A4C40A6AD7A1DFD69F1DE"/>
    <w:rsid w:val="004640C9"/>
  </w:style>
  <w:style w:type="paragraph" w:customStyle="1" w:styleId="FDECD1D33B1D4C08B4E18358CAAD9B21">
    <w:name w:val="FDECD1D33B1D4C08B4E18358CAAD9B21"/>
    <w:rsid w:val="004640C9"/>
  </w:style>
  <w:style w:type="paragraph" w:customStyle="1" w:styleId="BA3AC3CBA74143B997B2C345DD2AF8D4">
    <w:name w:val="BA3AC3CBA74143B997B2C345DD2AF8D4"/>
    <w:rsid w:val="004640C9"/>
  </w:style>
  <w:style w:type="paragraph" w:customStyle="1" w:styleId="F3C2BBDF5D5E40DDAF7243E219A7EB9D">
    <w:name w:val="F3C2BBDF5D5E40DDAF7243E219A7EB9D"/>
    <w:rsid w:val="004640C9"/>
  </w:style>
  <w:style w:type="paragraph" w:customStyle="1" w:styleId="C1BE713D0EF640A589C4A08CC98F2F01">
    <w:name w:val="C1BE713D0EF640A589C4A08CC98F2F01"/>
    <w:rsid w:val="004640C9"/>
  </w:style>
  <w:style w:type="paragraph" w:customStyle="1" w:styleId="C012192C923947D7864B1668EC1BEB0D">
    <w:name w:val="C012192C923947D7864B1668EC1BEB0D"/>
    <w:rsid w:val="004640C9"/>
  </w:style>
  <w:style w:type="paragraph" w:customStyle="1" w:styleId="B0890E36CB084BE3979E0C6A4890D782">
    <w:name w:val="B0890E36CB084BE3979E0C6A4890D782"/>
    <w:rsid w:val="004640C9"/>
  </w:style>
  <w:style w:type="paragraph" w:customStyle="1" w:styleId="03E93B50242F4D8597CCDD93DA348B38">
    <w:name w:val="03E93B50242F4D8597CCDD93DA348B38"/>
    <w:rsid w:val="004640C9"/>
  </w:style>
  <w:style w:type="paragraph" w:customStyle="1" w:styleId="5BADE3C85E28471CB7D14E1C50C9EB95">
    <w:name w:val="5BADE3C85E28471CB7D14E1C50C9EB95"/>
    <w:rsid w:val="004640C9"/>
  </w:style>
  <w:style w:type="paragraph" w:customStyle="1" w:styleId="72801E9F4BF64BA78D33B3CB9615A2AF">
    <w:name w:val="72801E9F4BF64BA78D33B3CB9615A2AF"/>
    <w:rsid w:val="004640C9"/>
  </w:style>
  <w:style w:type="paragraph" w:customStyle="1" w:styleId="98229D6C0AB24092BFB519E4B5877064">
    <w:name w:val="98229D6C0AB24092BFB519E4B5877064"/>
    <w:rsid w:val="004640C9"/>
  </w:style>
  <w:style w:type="paragraph" w:customStyle="1" w:styleId="2851627F188B4A8EA9C8D76A52648853">
    <w:name w:val="2851627F188B4A8EA9C8D76A52648853"/>
    <w:rsid w:val="004640C9"/>
  </w:style>
  <w:style w:type="paragraph" w:customStyle="1" w:styleId="F046F0A80BCE4898A88F21B3373C508E">
    <w:name w:val="F046F0A80BCE4898A88F21B3373C508E"/>
    <w:rsid w:val="004640C9"/>
  </w:style>
  <w:style w:type="paragraph" w:customStyle="1" w:styleId="78B40D10E7F1461298FBB29618EFC04F">
    <w:name w:val="78B40D10E7F1461298FBB29618EFC04F"/>
    <w:rsid w:val="004640C9"/>
  </w:style>
  <w:style w:type="paragraph" w:customStyle="1" w:styleId="7EE6FC7B1243400194AC9D576C666324">
    <w:name w:val="7EE6FC7B1243400194AC9D576C666324"/>
    <w:rsid w:val="004640C9"/>
  </w:style>
  <w:style w:type="paragraph" w:customStyle="1" w:styleId="733D48E3D3A745A09B48EC01B40908EE">
    <w:name w:val="733D48E3D3A745A09B48EC01B40908EE"/>
    <w:rsid w:val="004640C9"/>
  </w:style>
  <w:style w:type="paragraph" w:customStyle="1" w:styleId="A042C936547B46AABA8AC206423AFE8B">
    <w:name w:val="A042C936547B46AABA8AC206423AFE8B"/>
    <w:rsid w:val="004640C9"/>
  </w:style>
  <w:style w:type="paragraph" w:customStyle="1" w:styleId="58023869816A4D0FAAD40C6F391F2A9C">
    <w:name w:val="58023869816A4D0FAAD40C6F391F2A9C"/>
    <w:rsid w:val="004640C9"/>
  </w:style>
  <w:style w:type="paragraph" w:customStyle="1" w:styleId="96D131900FA14F2F87AB7584FD548483">
    <w:name w:val="96D131900FA14F2F87AB7584FD548483"/>
    <w:rsid w:val="004640C9"/>
  </w:style>
  <w:style w:type="paragraph" w:customStyle="1" w:styleId="77CBACDE219A49FC8355E314F19960DA">
    <w:name w:val="77CBACDE219A49FC8355E314F19960DA"/>
    <w:rsid w:val="004640C9"/>
  </w:style>
  <w:style w:type="paragraph" w:customStyle="1" w:styleId="F0C0927B11AC414FB7243242BF840E9D">
    <w:name w:val="F0C0927B11AC414FB7243242BF840E9D"/>
    <w:rsid w:val="004640C9"/>
  </w:style>
  <w:style w:type="paragraph" w:customStyle="1" w:styleId="8F71FE865175422DB70095097641D8C4">
    <w:name w:val="8F71FE865175422DB70095097641D8C4"/>
    <w:rsid w:val="004640C9"/>
  </w:style>
  <w:style w:type="paragraph" w:customStyle="1" w:styleId="221A855C874C43FEB40A3D7DC33DB359">
    <w:name w:val="221A855C874C43FEB40A3D7DC33DB359"/>
    <w:rsid w:val="004640C9"/>
  </w:style>
  <w:style w:type="paragraph" w:customStyle="1" w:styleId="6E9A4E7F666D4EB0878C55AAA988FBFA">
    <w:name w:val="6E9A4E7F666D4EB0878C55AAA988FBFA"/>
    <w:rsid w:val="004640C9"/>
  </w:style>
  <w:style w:type="paragraph" w:customStyle="1" w:styleId="E42B33BE5ED14BC0B281EE9E4219795F">
    <w:name w:val="E42B33BE5ED14BC0B281EE9E4219795F"/>
    <w:rsid w:val="004640C9"/>
  </w:style>
  <w:style w:type="paragraph" w:customStyle="1" w:styleId="1544D4189F704036A498ED45A291F4C3">
    <w:name w:val="1544D4189F704036A498ED45A291F4C3"/>
    <w:rsid w:val="004640C9"/>
  </w:style>
  <w:style w:type="paragraph" w:customStyle="1" w:styleId="92A0BD39504C49B3B6B9AD6CF933783F">
    <w:name w:val="92A0BD39504C49B3B6B9AD6CF933783F"/>
    <w:rsid w:val="004640C9"/>
  </w:style>
  <w:style w:type="paragraph" w:customStyle="1" w:styleId="4657F3C7ADFD4DDFA76C35BAF8168717">
    <w:name w:val="4657F3C7ADFD4DDFA76C35BAF8168717"/>
    <w:rsid w:val="004640C9"/>
  </w:style>
  <w:style w:type="paragraph" w:customStyle="1" w:styleId="C7421A1F344D456C832D4355B81C05EC">
    <w:name w:val="C7421A1F344D456C832D4355B81C05EC"/>
    <w:rsid w:val="004640C9"/>
  </w:style>
  <w:style w:type="paragraph" w:customStyle="1" w:styleId="1F3EAA0960FA4E37BB99F8F361D3C57F">
    <w:name w:val="1F3EAA0960FA4E37BB99F8F361D3C57F"/>
    <w:rsid w:val="004640C9"/>
  </w:style>
  <w:style w:type="paragraph" w:customStyle="1" w:styleId="91FCD869FF0A48C98F3CA6BFFD5ED4DF">
    <w:name w:val="91FCD869FF0A48C98F3CA6BFFD5ED4DF"/>
    <w:rsid w:val="004640C9"/>
  </w:style>
  <w:style w:type="paragraph" w:customStyle="1" w:styleId="45D69805CD3945649CB138A8F042978E">
    <w:name w:val="45D69805CD3945649CB138A8F042978E"/>
    <w:rsid w:val="004640C9"/>
  </w:style>
  <w:style w:type="paragraph" w:customStyle="1" w:styleId="63CE59F5CF374804A4A39B7F6887BC95">
    <w:name w:val="63CE59F5CF374804A4A39B7F6887BC95"/>
    <w:rsid w:val="004640C9"/>
  </w:style>
  <w:style w:type="paragraph" w:customStyle="1" w:styleId="B1B34229FF4E4D5C99D23E470B6044D3">
    <w:name w:val="B1B34229FF4E4D5C99D23E470B6044D3"/>
    <w:rsid w:val="004640C9"/>
  </w:style>
  <w:style w:type="paragraph" w:customStyle="1" w:styleId="23408D98BDCC44D29E41DD98AC0B58E9">
    <w:name w:val="23408D98BDCC44D29E41DD98AC0B58E9"/>
    <w:rsid w:val="004640C9"/>
  </w:style>
  <w:style w:type="paragraph" w:customStyle="1" w:styleId="10BEEB01C9FD41C997BCF10A3F043662">
    <w:name w:val="10BEEB01C9FD41C997BCF10A3F043662"/>
    <w:rsid w:val="004640C9"/>
  </w:style>
  <w:style w:type="paragraph" w:customStyle="1" w:styleId="3FE44CC273344104AA3FD2AE7998DB6A">
    <w:name w:val="3FE44CC273344104AA3FD2AE7998DB6A"/>
    <w:rsid w:val="004640C9"/>
  </w:style>
  <w:style w:type="paragraph" w:customStyle="1" w:styleId="A1A6AABB0A5343418475590586C141D6">
    <w:name w:val="A1A6AABB0A5343418475590586C141D6"/>
    <w:rsid w:val="004640C9"/>
  </w:style>
  <w:style w:type="paragraph" w:customStyle="1" w:styleId="A2C8D14AA98D475CB3E4DE87C2C46DC3">
    <w:name w:val="A2C8D14AA98D475CB3E4DE87C2C46DC3"/>
    <w:rsid w:val="004640C9"/>
  </w:style>
  <w:style w:type="paragraph" w:customStyle="1" w:styleId="22B0F8D131A94F60836084BD16195AE3">
    <w:name w:val="22B0F8D131A94F60836084BD16195AE3"/>
    <w:rsid w:val="004640C9"/>
  </w:style>
  <w:style w:type="paragraph" w:customStyle="1" w:styleId="5FF7F40368654BB4A5293C2F9C878195">
    <w:name w:val="5FF7F40368654BB4A5293C2F9C878195"/>
    <w:rsid w:val="004640C9"/>
  </w:style>
  <w:style w:type="paragraph" w:customStyle="1" w:styleId="6F07D7EA3A2040FCB0481ED41F32C7BA">
    <w:name w:val="6F07D7EA3A2040FCB0481ED41F32C7BA"/>
    <w:rsid w:val="004640C9"/>
  </w:style>
  <w:style w:type="paragraph" w:customStyle="1" w:styleId="1EF84B5254814111B497C28896A9CBF5">
    <w:name w:val="1EF84B5254814111B497C28896A9CBF5"/>
    <w:rsid w:val="004640C9"/>
  </w:style>
  <w:style w:type="paragraph" w:customStyle="1" w:styleId="159FC914EB4B41478C49F68275953BF8">
    <w:name w:val="159FC914EB4B41478C49F68275953BF8"/>
    <w:rsid w:val="004640C9"/>
  </w:style>
  <w:style w:type="paragraph" w:customStyle="1" w:styleId="8B8AE86959BA48CC9AE6C3A133FB4180">
    <w:name w:val="8B8AE86959BA48CC9AE6C3A133FB4180"/>
    <w:rsid w:val="004640C9"/>
  </w:style>
  <w:style w:type="paragraph" w:customStyle="1" w:styleId="64CDD261EF09499785718C2C2A7C441F">
    <w:name w:val="64CDD261EF09499785718C2C2A7C441F"/>
    <w:rsid w:val="004640C9"/>
  </w:style>
  <w:style w:type="paragraph" w:customStyle="1" w:styleId="E97AB451F12241E5AD64330F721D286A">
    <w:name w:val="E97AB451F12241E5AD64330F721D286A"/>
    <w:rsid w:val="004640C9"/>
  </w:style>
  <w:style w:type="paragraph" w:customStyle="1" w:styleId="FACE3B7C5E184FE9ADB31BFCA00B4DA3">
    <w:name w:val="FACE3B7C5E184FE9ADB31BFCA00B4DA3"/>
    <w:rsid w:val="004640C9"/>
  </w:style>
  <w:style w:type="paragraph" w:customStyle="1" w:styleId="16EB2AF5EED54C5BAD0C317FD8A18D6C">
    <w:name w:val="16EB2AF5EED54C5BAD0C317FD8A18D6C"/>
    <w:rsid w:val="004640C9"/>
  </w:style>
  <w:style w:type="paragraph" w:customStyle="1" w:styleId="55DCDA7451C848D29D235EA5E30B784E">
    <w:name w:val="55DCDA7451C848D29D235EA5E30B784E"/>
    <w:rsid w:val="004640C9"/>
  </w:style>
  <w:style w:type="paragraph" w:customStyle="1" w:styleId="8A1CDAF118BB46D8ABE1E90912C6B500">
    <w:name w:val="8A1CDAF118BB46D8ABE1E90912C6B500"/>
    <w:rsid w:val="004640C9"/>
  </w:style>
  <w:style w:type="paragraph" w:customStyle="1" w:styleId="AB02430B11F74C87A81A0B725494E580">
    <w:name w:val="AB02430B11F74C87A81A0B725494E580"/>
    <w:rsid w:val="004640C9"/>
  </w:style>
  <w:style w:type="paragraph" w:customStyle="1" w:styleId="57EF0EFCCE9D4430BB56578C56315042">
    <w:name w:val="57EF0EFCCE9D4430BB56578C56315042"/>
    <w:rsid w:val="004640C9"/>
  </w:style>
  <w:style w:type="paragraph" w:customStyle="1" w:styleId="46BE3B32F809464CB6240EADD8089916">
    <w:name w:val="46BE3B32F809464CB6240EADD8089916"/>
    <w:rsid w:val="004640C9"/>
  </w:style>
  <w:style w:type="paragraph" w:customStyle="1" w:styleId="3A9FF9767B684F7A87CB05D10C8425F5">
    <w:name w:val="3A9FF9767B684F7A87CB05D10C8425F5"/>
    <w:rsid w:val="004640C9"/>
  </w:style>
  <w:style w:type="paragraph" w:customStyle="1" w:styleId="B7CB7F20EEE64DEA959412C498A4704F">
    <w:name w:val="B7CB7F20EEE64DEA959412C498A4704F"/>
    <w:rsid w:val="004640C9"/>
  </w:style>
  <w:style w:type="paragraph" w:customStyle="1" w:styleId="6A6CC2E253DF4C90984A040DCE4B8D65">
    <w:name w:val="6A6CC2E253DF4C90984A040DCE4B8D65"/>
    <w:rsid w:val="004640C9"/>
  </w:style>
  <w:style w:type="paragraph" w:customStyle="1" w:styleId="E32BAE27742B4A25AEC067DE735386F9">
    <w:name w:val="E32BAE27742B4A25AEC067DE735386F9"/>
    <w:rsid w:val="004640C9"/>
  </w:style>
  <w:style w:type="paragraph" w:customStyle="1" w:styleId="CFFB60CC760D4F42B4337541A745F94E">
    <w:name w:val="CFFB60CC760D4F42B4337541A745F94E"/>
    <w:rsid w:val="004640C9"/>
  </w:style>
  <w:style w:type="paragraph" w:customStyle="1" w:styleId="C5F1FBF3F4094FEAA24A7B8774E00E80">
    <w:name w:val="C5F1FBF3F4094FEAA24A7B8774E00E80"/>
    <w:rsid w:val="004640C9"/>
  </w:style>
  <w:style w:type="paragraph" w:customStyle="1" w:styleId="35377B9B141144D5957F626D927E63B5">
    <w:name w:val="35377B9B141144D5957F626D927E63B5"/>
    <w:rsid w:val="004640C9"/>
  </w:style>
  <w:style w:type="paragraph" w:customStyle="1" w:styleId="E7E4BDDC6091432C8C70A497385EFB43">
    <w:name w:val="E7E4BDDC6091432C8C70A497385EFB43"/>
    <w:rsid w:val="004640C9"/>
  </w:style>
  <w:style w:type="paragraph" w:customStyle="1" w:styleId="C4588BE3E8994C7B947E5FE9A67C26D9">
    <w:name w:val="C4588BE3E8994C7B947E5FE9A67C26D9"/>
    <w:rsid w:val="004640C9"/>
  </w:style>
  <w:style w:type="paragraph" w:customStyle="1" w:styleId="4B3E0E522F9F4DD18859E166FB466DCB">
    <w:name w:val="4B3E0E522F9F4DD18859E166FB466DCB"/>
    <w:rsid w:val="004640C9"/>
  </w:style>
  <w:style w:type="paragraph" w:customStyle="1" w:styleId="0E9C5B352B5C4ED8AA6F641D2F4D228C">
    <w:name w:val="0E9C5B352B5C4ED8AA6F641D2F4D228C"/>
    <w:rsid w:val="004640C9"/>
  </w:style>
  <w:style w:type="paragraph" w:customStyle="1" w:styleId="E6AF68772DD24A239470A2052B1DA28F">
    <w:name w:val="E6AF68772DD24A239470A2052B1DA28F"/>
    <w:rsid w:val="004640C9"/>
  </w:style>
  <w:style w:type="paragraph" w:customStyle="1" w:styleId="EEBB0535100045858C131C0F23B8C609">
    <w:name w:val="EEBB0535100045858C131C0F23B8C609"/>
    <w:rsid w:val="004640C9"/>
  </w:style>
  <w:style w:type="paragraph" w:customStyle="1" w:styleId="80A26F55DEC841508D0379B4B499F0CF">
    <w:name w:val="80A26F55DEC841508D0379B4B499F0CF"/>
    <w:rsid w:val="004640C9"/>
  </w:style>
  <w:style w:type="paragraph" w:customStyle="1" w:styleId="599208D1C63C4E958DF9E6A8FA04481C">
    <w:name w:val="599208D1C63C4E958DF9E6A8FA04481C"/>
    <w:rsid w:val="004640C9"/>
  </w:style>
  <w:style w:type="paragraph" w:customStyle="1" w:styleId="22666DC74D4E4195BCE4A9C3126AE49A">
    <w:name w:val="22666DC74D4E4195BCE4A9C3126AE49A"/>
    <w:rsid w:val="004640C9"/>
  </w:style>
  <w:style w:type="paragraph" w:customStyle="1" w:styleId="3F57B2D5FA284117BACB4C87D34D4B4F">
    <w:name w:val="3F57B2D5FA284117BACB4C87D34D4B4F"/>
    <w:rsid w:val="004640C9"/>
  </w:style>
  <w:style w:type="paragraph" w:customStyle="1" w:styleId="5E1E99BD0462436CBFF891AC287453E6">
    <w:name w:val="5E1E99BD0462436CBFF891AC287453E6"/>
    <w:rsid w:val="004640C9"/>
  </w:style>
  <w:style w:type="paragraph" w:customStyle="1" w:styleId="D3B8F0DA7E344D3DBDC033A1EC604A92">
    <w:name w:val="D3B8F0DA7E344D3DBDC033A1EC604A92"/>
    <w:rsid w:val="004640C9"/>
  </w:style>
  <w:style w:type="paragraph" w:customStyle="1" w:styleId="6D4D5167A5444D19A6608960BA6C73E1">
    <w:name w:val="6D4D5167A5444D19A6608960BA6C73E1"/>
    <w:rsid w:val="004640C9"/>
  </w:style>
  <w:style w:type="paragraph" w:customStyle="1" w:styleId="222DA69E1873434AAA2DE727C0F42144">
    <w:name w:val="222DA69E1873434AAA2DE727C0F42144"/>
    <w:rsid w:val="004640C9"/>
  </w:style>
  <w:style w:type="paragraph" w:customStyle="1" w:styleId="2482A773547048A5817F458B7B995322">
    <w:name w:val="2482A773547048A5817F458B7B995322"/>
    <w:rsid w:val="004640C9"/>
  </w:style>
  <w:style w:type="paragraph" w:customStyle="1" w:styleId="23CA03F6B0DB4DE8A8AD09C11D740E3C">
    <w:name w:val="23CA03F6B0DB4DE8A8AD09C11D740E3C"/>
    <w:rsid w:val="004640C9"/>
  </w:style>
  <w:style w:type="paragraph" w:customStyle="1" w:styleId="A4B07904BF4C480C8447965C0C3A7CC6">
    <w:name w:val="A4B07904BF4C480C8447965C0C3A7CC6"/>
    <w:rsid w:val="004640C9"/>
  </w:style>
  <w:style w:type="paragraph" w:customStyle="1" w:styleId="663F087D22794BC68C5FEDE4AB80825D">
    <w:name w:val="663F087D22794BC68C5FEDE4AB80825D"/>
    <w:rsid w:val="004640C9"/>
  </w:style>
  <w:style w:type="paragraph" w:customStyle="1" w:styleId="2C38805D142F44DDBB1EB374E2BCD755">
    <w:name w:val="2C38805D142F44DDBB1EB374E2BCD755"/>
    <w:rsid w:val="004640C9"/>
  </w:style>
  <w:style w:type="paragraph" w:customStyle="1" w:styleId="B1F91D1B9CDD4925AE046D8D914643E8">
    <w:name w:val="B1F91D1B9CDD4925AE046D8D914643E8"/>
    <w:rsid w:val="004640C9"/>
  </w:style>
  <w:style w:type="paragraph" w:customStyle="1" w:styleId="16B1DFC0512842138D897E2A30F75B1A">
    <w:name w:val="16B1DFC0512842138D897E2A30F75B1A"/>
    <w:rsid w:val="004640C9"/>
  </w:style>
  <w:style w:type="paragraph" w:customStyle="1" w:styleId="F145BB619758434492C56CAD1E6E127A">
    <w:name w:val="F145BB619758434492C56CAD1E6E127A"/>
    <w:rsid w:val="004640C9"/>
  </w:style>
  <w:style w:type="paragraph" w:customStyle="1" w:styleId="CB3736CF46E247AD8C16A33827073B54">
    <w:name w:val="CB3736CF46E247AD8C16A33827073B54"/>
    <w:rsid w:val="004640C9"/>
  </w:style>
  <w:style w:type="paragraph" w:customStyle="1" w:styleId="AB4572AC05874259A3A8EBEF0FDBF402">
    <w:name w:val="AB4572AC05874259A3A8EBEF0FDBF402"/>
    <w:rsid w:val="004640C9"/>
  </w:style>
  <w:style w:type="paragraph" w:customStyle="1" w:styleId="8CC6DEFA992C4D96A8FD4AD07D178B9C">
    <w:name w:val="8CC6DEFA992C4D96A8FD4AD07D178B9C"/>
    <w:rsid w:val="004640C9"/>
  </w:style>
  <w:style w:type="paragraph" w:customStyle="1" w:styleId="35A53CD2F09F4EB2B57DCFA1C4E027A7">
    <w:name w:val="35A53CD2F09F4EB2B57DCFA1C4E027A7"/>
    <w:rsid w:val="004640C9"/>
  </w:style>
  <w:style w:type="paragraph" w:customStyle="1" w:styleId="BD3AACCCD9E54EF696812F536C18B921">
    <w:name w:val="BD3AACCCD9E54EF696812F536C18B921"/>
    <w:rsid w:val="004640C9"/>
  </w:style>
  <w:style w:type="paragraph" w:customStyle="1" w:styleId="7829BA4828FB4BA18C397BE751EC7D821">
    <w:name w:val="7829BA4828FB4BA18C397BE751EC7D8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0F4CF410CC2417ABDDE50BF8E85E6641">
    <w:name w:val="80F4CF410CC2417ABDDE50BF8E85E6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1C483440B6945598DDCAB672B672DB01">
    <w:name w:val="31C483440B6945598DDCAB672B672DB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36AAC1C0C9A41BABC675D003278724A1">
    <w:name w:val="C36AAC1C0C9A41BABC675D003278724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151C2BD127E4212A8177936C3AD45751">
    <w:name w:val="6151C2BD127E4212A8177936C3AD457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08AFA308DB14FD7BE01779D72DA075C2">
    <w:name w:val="008AFA308DB14FD7BE01779D72DA075C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05037B92AE64E56AED3BCE3A99D4BD31">
    <w:name w:val="D05037B92AE64E56AED3BCE3A99D4BD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0707D4213E04DFA9D090EE81946B5F31">
    <w:name w:val="A0707D4213E04DFA9D090EE81946B5F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2D8BD6F27754019B348AB1708CC1E931">
    <w:name w:val="12D8BD6F27754019B348AB1708CC1E9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47EFF8E43AA48F9A0CB4047ACB0F0B81">
    <w:name w:val="147EFF8E43AA48F9A0CB4047ACB0F0B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42B641BAAD44A3CB73977340EFFA1221">
    <w:name w:val="442B641BAAD44A3CB73977340EFFA12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F4E2661C8B4833B8B9C0CFF43CEB501">
    <w:name w:val="4FF4E2661C8B4833B8B9C0CFF43CEB5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A3C6FEFCEDB4DC3AEA1DAF30F774BB91">
    <w:name w:val="5A3C6FEFCEDB4DC3AEA1DAF30F774BB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76817B937AE4F90A98E777F012EA7E81">
    <w:name w:val="376817B937AE4F90A98E777F012EA7E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8187C735CC944A391699D391CEC9D7A1">
    <w:name w:val="F8187C735CC944A391699D391CEC9D7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866496F14F14283BF64324247344B641">
    <w:name w:val="8866496F14F14283BF64324247344B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B3523E23B64D73B532C96B028346D91">
    <w:name w:val="B6B3523E23B64D73B532C96B028346D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E99DE64879A4C40A6AD7A1DFD69F1DE1">
    <w:name w:val="AE99DE64879A4C40A6AD7A1DFD69F1D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DECD1D33B1D4C08B4E18358CAAD9B211">
    <w:name w:val="FDECD1D33B1D4C08B4E18358CAAD9B2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A3AC3CBA74143B997B2C345DD2AF8D41">
    <w:name w:val="BA3AC3CBA74143B997B2C345DD2AF8D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3C2BBDF5D5E40DDAF7243E219A7EB9D1">
    <w:name w:val="F3C2BBDF5D5E40DDAF7243E219A7EB9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1BE713D0EF640A589C4A08CC98F2F011">
    <w:name w:val="C1BE713D0EF640A589C4A08CC98F2F0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012192C923947D7864B1668EC1BEB0D1">
    <w:name w:val="C012192C923947D7864B1668EC1BEB0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0890E36CB084BE3979E0C6A4890D7821">
    <w:name w:val="B0890E36CB084BE3979E0C6A4890D78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3E93B50242F4D8597CCDD93DA348B381">
    <w:name w:val="03E93B50242F4D8597CCDD93DA348B3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BADE3C85E28471CB7D14E1C50C9EB951">
    <w:name w:val="5BADE3C85E28471CB7D14E1C50C9EB9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2801E9F4BF64BA78D33B3CB9615A2AF1">
    <w:name w:val="72801E9F4BF64BA78D33B3CB9615A2A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8229D6C0AB24092BFB519E4B58770641">
    <w:name w:val="98229D6C0AB24092BFB519E4B58770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851627F188B4A8EA9C8D76A526488531">
    <w:name w:val="2851627F188B4A8EA9C8D76A5264885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046F0A80BCE4898A88F21B3373C508E1">
    <w:name w:val="F046F0A80BCE4898A88F21B3373C508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8B40D10E7F1461298FBB29618EFC04F1">
    <w:name w:val="78B40D10E7F1461298FBB29618EFC04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EE6FC7B1243400194AC9D576C6663241">
    <w:name w:val="7EE6FC7B1243400194AC9D576C66632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33D48E3D3A745A09B48EC01B40908EE1">
    <w:name w:val="733D48E3D3A745A09B48EC01B40908E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042C936547B46AABA8AC206423AFE8B1">
    <w:name w:val="A042C936547B46AABA8AC206423AFE8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8023869816A4D0FAAD40C6F391F2A9C1">
    <w:name w:val="58023869816A4D0FAAD40C6F391F2A9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6D131900FA14F2F87AB7584FD5484831">
    <w:name w:val="96D131900FA14F2F87AB7584FD54848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7CBACDE219A49FC8355E314F19960DA1">
    <w:name w:val="77CBACDE219A49FC8355E314F19960D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0C0927B11AC414FB7243242BF840E9D1">
    <w:name w:val="F0C0927B11AC414FB7243242BF840E9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F71FE865175422DB70095097641D8C41">
    <w:name w:val="8F71FE865175422DB70095097641D8C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21A855C874C43FEB40A3D7DC33DB3591">
    <w:name w:val="221A855C874C43FEB40A3D7DC33DB35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E9A4E7F666D4EB0878C55AAA988FBFA1">
    <w:name w:val="6E9A4E7F666D4EB0878C55AAA988FBF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42B33BE5ED14BC0B281EE9E4219795F1">
    <w:name w:val="E42B33BE5ED14BC0B281EE9E4219795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544D4189F704036A498ED45A291F4C31">
    <w:name w:val="1544D4189F704036A498ED45A291F4C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2A0BD39504C49B3B6B9AD6CF933783F1">
    <w:name w:val="92A0BD39504C49B3B6B9AD6CF933783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657F3C7ADFD4DDFA76C35BAF81687171">
    <w:name w:val="4657F3C7ADFD4DDFA76C35BAF816871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7421A1F344D456C832D4355B81C05EC1">
    <w:name w:val="C7421A1F344D456C832D4355B81C05E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F3EAA0960FA4E37BB99F8F361D3C57F1">
    <w:name w:val="1F3EAA0960FA4E37BB99F8F361D3C57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1FCD869FF0A48C98F3CA6BFFD5ED4DF1">
    <w:name w:val="91FCD869FF0A48C98F3CA6BFFD5ED4D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5D69805CD3945649CB138A8F042978E1">
    <w:name w:val="45D69805CD3945649CB138A8F042978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3CE59F5CF374804A4A39B7F6887BC951">
    <w:name w:val="63CE59F5CF374804A4A39B7F6887BC9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1B34229FF4E4D5C99D23E470B6044D31">
    <w:name w:val="B1B34229FF4E4D5C99D23E470B6044D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3408D98BDCC44D29E41DD98AC0B58E91">
    <w:name w:val="23408D98BDCC44D29E41DD98AC0B58E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0BEEB01C9FD41C997BCF10A3F0436621">
    <w:name w:val="10BEEB01C9FD41C997BCF10A3F04366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FE44CC273344104AA3FD2AE7998DB6A1">
    <w:name w:val="3FE44CC273344104AA3FD2AE7998DB6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1A6AABB0A5343418475590586C141D61">
    <w:name w:val="A1A6AABB0A5343418475590586C141D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2C8D14AA98D475CB3E4DE87C2C46DC31">
    <w:name w:val="A2C8D14AA98D475CB3E4DE87C2C46DC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2B0F8D131A94F60836084BD16195AE31">
    <w:name w:val="22B0F8D131A94F60836084BD16195AE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FF7F40368654BB4A5293C2F9C8781951">
    <w:name w:val="5FF7F40368654BB4A5293C2F9C87819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F07D7EA3A2040FCB0481ED41F32C7BA1">
    <w:name w:val="6F07D7EA3A2040FCB0481ED41F32C7B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EF84B5254814111B497C28896A9CBF51">
    <w:name w:val="1EF84B5254814111B497C28896A9CBF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59FC914EB4B41478C49F68275953BF81">
    <w:name w:val="159FC914EB4B41478C49F68275953BF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B8AE86959BA48CC9AE6C3A133FB41801">
    <w:name w:val="8B8AE86959BA48CC9AE6C3A133FB418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4CDD261EF09499785718C2C2A7C441F1">
    <w:name w:val="64CDD261EF09499785718C2C2A7C441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97AB451F12241E5AD64330F721D286A1">
    <w:name w:val="E97AB451F12241E5AD64330F721D286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ACE3B7C5E184FE9ADB31BFCA00B4DA31">
    <w:name w:val="FACE3B7C5E184FE9ADB31BFCA00B4DA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6EB2AF5EED54C5BAD0C317FD8A18D6C1">
    <w:name w:val="16EB2AF5EED54C5BAD0C317FD8A18D6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5DCDA7451C848D29D235EA5E30B784E1">
    <w:name w:val="55DCDA7451C848D29D235EA5E30B784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A1CDAF118BB46D8ABE1E90912C6B5001">
    <w:name w:val="8A1CDAF118BB46D8ABE1E90912C6B50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B02430B11F74C87A81A0B725494E5801">
    <w:name w:val="AB02430B11F74C87A81A0B725494E58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7EF0EFCCE9D4430BB56578C563150421">
    <w:name w:val="57EF0EFCCE9D4430BB56578C5631504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6BE3B32F809464CB6240EADD80899161">
    <w:name w:val="46BE3B32F809464CB6240EADD808991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A9FF9767B684F7A87CB05D10C8425F51">
    <w:name w:val="3A9FF9767B684F7A87CB05D10C8425F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7CB7F20EEE64DEA959412C498A4704F1">
    <w:name w:val="B7CB7F20EEE64DEA959412C498A4704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A6CC2E253DF4C90984A040DCE4B8D651">
    <w:name w:val="6A6CC2E253DF4C90984A040DCE4B8D6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32BAE27742B4A25AEC067DE735386F91">
    <w:name w:val="E32BAE27742B4A25AEC067DE735386F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FFB60CC760D4F42B4337541A745F94E1">
    <w:name w:val="CFFB60CC760D4F42B4337541A745F94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5F1FBF3F4094FEAA24A7B8774E00E801">
    <w:name w:val="C5F1FBF3F4094FEAA24A7B8774E00E8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5377B9B141144D5957F626D927E63B51">
    <w:name w:val="35377B9B141144D5957F626D927E63B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7E4BDDC6091432C8C70A497385EFB431">
    <w:name w:val="E7E4BDDC6091432C8C70A497385EFB4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4588BE3E8994C7B947E5FE9A67C26D91">
    <w:name w:val="C4588BE3E8994C7B947E5FE9A67C26D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B3E0E522F9F4DD18859E166FB466DCB1">
    <w:name w:val="4B3E0E522F9F4DD18859E166FB466DC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E9C5B352B5C4ED8AA6F641D2F4D228C1">
    <w:name w:val="0E9C5B352B5C4ED8AA6F641D2F4D228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6AF68772DD24A239470A2052B1DA28F1">
    <w:name w:val="E6AF68772DD24A239470A2052B1DA28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EBB0535100045858C131C0F23B8C6091">
    <w:name w:val="EEBB0535100045858C131C0F23B8C60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0A26F55DEC841508D0379B4B499F0CF1">
    <w:name w:val="80A26F55DEC841508D0379B4B499F0C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99208D1C63C4E958DF9E6A8FA04481C1">
    <w:name w:val="599208D1C63C4E958DF9E6A8FA04481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2666DC74D4E4195BCE4A9C3126AE49A1">
    <w:name w:val="22666DC74D4E4195BCE4A9C3126AE49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F57B2D5FA284117BACB4C87D34D4B4F1">
    <w:name w:val="3F57B2D5FA284117BACB4C87D34D4B4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E1E99BD0462436CBFF891AC287453E61">
    <w:name w:val="5E1E99BD0462436CBFF891AC287453E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3B8F0DA7E344D3DBDC033A1EC604A921">
    <w:name w:val="D3B8F0DA7E344D3DBDC033A1EC604A9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D4D5167A5444D19A6608960BA6C73E11">
    <w:name w:val="6D4D5167A5444D19A6608960BA6C73E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22DA69E1873434AAA2DE727C0F421441">
    <w:name w:val="222DA69E1873434AAA2DE727C0F4214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482A773547048A5817F458B7B9953221">
    <w:name w:val="2482A773547048A5817F458B7B99532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3CA03F6B0DB4DE8A8AD09C11D740E3C1">
    <w:name w:val="23CA03F6B0DB4DE8A8AD09C11D740E3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4B07904BF4C480C8447965C0C3A7CC61">
    <w:name w:val="A4B07904BF4C480C8447965C0C3A7CC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63F087D22794BC68C5FEDE4AB80825D1">
    <w:name w:val="663F087D22794BC68C5FEDE4AB80825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C38805D142F44DDBB1EB374E2BCD7551">
    <w:name w:val="2C38805D142F44DDBB1EB374E2BCD75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1F91D1B9CDD4925AE046D8D914643E81">
    <w:name w:val="B1F91D1B9CDD4925AE046D8D914643E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6B1DFC0512842138D897E2A30F75B1A1">
    <w:name w:val="16B1DFC0512842138D897E2A30F75B1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145BB619758434492C56CAD1E6E127A1">
    <w:name w:val="F145BB619758434492C56CAD1E6E127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B3736CF46E247AD8C16A33827073B541">
    <w:name w:val="CB3736CF46E247AD8C16A33827073B5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B4572AC05874259A3A8EBEF0FDBF4021">
    <w:name w:val="AB4572AC05874259A3A8EBEF0FDBF40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CC6DEFA992C4D96A8FD4AD07D178B9C1">
    <w:name w:val="8CC6DEFA992C4D96A8FD4AD07D178B9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5A53CD2F09F4EB2B57DCFA1C4E027A71">
    <w:name w:val="35A53CD2F09F4EB2B57DCFA1C4E027A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D3AACCCD9E54EF696812F536C18B9211">
    <w:name w:val="BD3AACCCD9E54EF696812F536C18B92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12071309FD3445A9C194EAC876D2B561">
    <w:name w:val="012071309FD3445A9C194EAC876D2B5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436AECB13D64D848D4B643DFA98CB45">
    <w:name w:val="3436AECB13D64D848D4B643DFA98CB45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955523654EE4941A64C0B40E36C1472">
    <w:name w:val="D955523654EE4941A64C0B40E36C1472"/>
    <w:rsid w:val="004640C9"/>
  </w:style>
  <w:style w:type="paragraph" w:customStyle="1" w:styleId="1BAAA84C3B9340EA8F3BA1950AEA5464">
    <w:name w:val="1BAAA84C3B9340EA8F3BA1950AEA5464"/>
    <w:rsid w:val="004640C9"/>
  </w:style>
  <w:style w:type="paragraph" w:customStyle="1" w:styleId="57FC1715316E4D2F8A0C32E7C76F516D">
    <w:name w:val="57FC1715316E4D2F8A0C32E7C76F516D"/>
    <w:rsid w:val="004640C9"/>
  </w:style>
  <w:style w:type="paragraph" w:customStyle="1" w:styleId="CCE81ADD9ADF4A45B6F1799B2987C42E">
    <w:name w:val="CCE81ADD9ADF4A45B6F1799B2987C42E"/>
    <w:rsid w:val="004640C9"/>
  </w:style>
  <w:style w:type="paragraph" w:customStyle="1" w:styleId="243DE58DD2334E55A39D6178EB0032F0">
    <w:name w:val="243DE58DD2334E55A39D6178EB0032F0"/>
    <w:rsid w:val="004640C9"/>
  </w:style>
  <w:style w:type="paragraph" w:customStyle="1" w:styleId="8A778EFABA924E38AB479884250552AD">
    <w:name w:val="8A778EFABA924E38AB479884250552AD"/>
    <w:rsid w:val="004640C9"/>
  </w:style>
  <w:style w:type="paragraph" w:customStyle="1" w:styleId="3E5137E2F4624DB0876A5F76F8AD79A9">
    <w:name w:val="3E5137E2F4624DB0876A5F76F8AD79A9"/>
    <w:rsid w:val="004640C9"/>
  </w:style>
  <w:style w:type="paragraph" w:customStyle="1" w:styleId="ECCA5A16EC2E4EC09147CB53B7E696E3">
    <w:name w:val="ECCA5A16EC2E4EC09147CB53B7E696E3"/>
    <w:rsid w:val="004640C9"/>
  </w:style>
  <w:style w:type="paragraph" w:customStyle="1" w:styleId="C5FD61C2D7654AE68419F2CAFCADDB8B">
    <w:name w:val="C5FD61C2D7654AE68419F2CAFCADDB8B"/>
    <w:rsid w:val="004640C9"/>
  </w:style>
  <w:style w:type="paragraph" w:customStyle="1" w:styleId="585F586B89894350831689EC57024DFE">
    <w:name w:val="585F586B89894350831689EC57024DFE"/>
    <w:rsid w:val="004640C9"/>
  </w:style>
  <w:style w:type="paragraph" w:customStyle="1" w:styleId="4BAC5CE5F5774F7297FFA3D09AB141BA">
    <w:name w:val="4BAC5CE5F5774F7297FFA3D09AB141BA"/>
    <w:rsid w:val="004640C9"/>
  </w:style>
  <w:style w:type="paragraph" w:customStyle="1" w:styleId="A907578C75C74B93BC1168EF454E473E">
    <w:name w:val="A907578C75C74B93BC1168EF454E473E"/>
    <w:rsid w:val="004640C9"/>
  </w:style>
  <w:style w:type="paragraph" w:customStyle="1" w:styleId="3EECEF600ECF46D5B1BB5FB1EAF598CA">
    <w:name w:val="3EECEF600ECF46D5B1BB5FB1EAF598CA"/>
    <w:rsid w:val="004640C9"/>
  </w:style>
  <w:style w:type="paragraph" w:customStyle="1" w:styleId="B66669409D744C40BDFF1B4641B9769D">
    <w:name w:val="B66669409D744C40BDFF1B4641B9769D"/>
    <w:rsid w:val="004640C9"/>
  </w:style>
  <w:style w:type="paragraph" w:customStyle="1" w:styleId="C212E001D2C940B3B79923CFC3E0E5A3">
    <w:name w:val="C212E001D2C940B3B79923CFC3E0E5A3"/>
    <w:rsid w:val="004640C9"/>
  </w:style>
  <w:style w:type="paragraph" w:customStyle="1" w:styleId="DDA4F36E890C4C9F86D558FD1846D6E0">
    <w:name w:val="DDA4F36E890C4C9F86D558FD1846D6E0"/>
    <w:rsid w:val="004640C9"/>
  </w:style>
  <w:style w:type="paragraph" w:customStyle="1" w:styleId="C015CE7E5148400DBF9403DC4AC2D3A0">
    <w:name w:val="C015CE7E5148400DBF9403DC4AC2D3A0"/>
    <w:rsid w:val="004640C9"/>
  </w:style>
  <w:style w:type="paragraph" w:customStyle="1" w:styleId="8C34214AF08546D1AB16128DA2C7720B">
    <w:name w:val="8C34214AF08546D1AB16128DA2C7720B"/>
    <w:rsid w:val="004640C9"/>
  </w:style>
  <w:style w:type="paragraph" w:customStyle="1" w:styleId="5D11CCEEF90A4B99AE586D6E3AC3BE3E">
    <w:name w:val="5D11CCEEF90A4B99AE586D6E3AC3BE3E"/>
    <w:rsid w:val="004640C9"/>
  </w:style>
  <w:style w:type="paragraph" w:customStyle="1" w:styleId="9C2C9B119F2F4692995F648BA4C47C09">
    <w:name w:val="9C2C9B119F2F4692995F648BA4C47C09"/>
    <w:rsid w:val="004640C9"/>
  </w:style>
  <w:style w:type="paragraph" w:customStyle="1" w:styleId="81AA32EB4B6345519753FC5534D7267F">
    <w:name w:val="81AA32EB4B6345519753FC5534D7267F"/>
    <w:rsid w:val="004640C9"/>
  </w:style>
  <w:style w:type="paragraph" w:customStyle="1" w:styleId="982B4FCF793B48B09C0ECFDEBF224E91">
    <w:name w:val="982B4FCF793B48B09C0ECFDEBF224E91"/>
    <w:rsid w:val="004640C9"/>
  </w:style>
  <w:style w:type="paragraph" w:customStyle="1" w:styleId="5D4A587F88DC4D25B7834FD120C0A181">
    <w:name w:val="5D4A587F88DC4D25B7834FD120C0A181"/>
    <w:rsid w:val="004640C9"/>
  </w:style>
  <w:style w:type="paragraph" w:customStyle="1" w:styleId="7F6D05D52F2C4B0BAF34C2ADC9D2E1B0">
    <w:name w:val="7F6D05D52F2C4B0BAF34C2ADC9D2E1B0"/>
    <w:rsid w:val="004640C9"/>
  </w:style>
  <w:style w:type="paragraph" w:customStyle="1" w:styleId="3C62A6AE164A4138BBB56DD0D16D5F87">
    <w:name w:val="3C62A6AE164A4138BBB56DD0D16D5F87"/>
    <w:rsid w:val="004640C9"/>
  </w:style>
  <w:style w:type="paragraph" w:customStyle="1" w:styleId="6081E190FA5C423A84F92A68D49F11D8">
    <w:name w:val="6081E190FA5C423A84F92A68D49F11D8"/>
    <w:rsid w:val="004640C9"/>
  </w:style>
  <w:style w:type="paragraph" w:customStyle="1" w:styleId="4F1D8F443ACD42E7BB02523888B3824B">
    <w:name w:val="4F1D8F443ACD42E7BB02523888B3824B"/>
    <w:rsid w:val="004640C9"/>
  </w:style>
  <w:style w:type="paragraph" w:customStyle="1" w:styleId="FCDB8FC8E1CA476B9113FE087BA0A67C">
    <w:name w:val="FCDB8FC8E1CA476B9113FE087BA0A67C"/>
    <w:rsid w:val="004640C9"/>
  </w:style>
  <w:style w:type="paragraph" w:customStyle="1" w:styleId="B6D62DB41F494EC7A3A544C136E52CE6">
    <w:name w:val="B6D62DB41F494EC7A3A544C136E52CE6"/>
    <w:rsid w:val="004640C9"/>
  </w:style>
  <w:style w:type="paragraph" w:customStyle="1" w:styleId="50E1573676FF4C10B23378268F062705">
    <w:name w:val="50E1573676FF4C10B23378268F062705"/>
    <w:rsid w:val="004640C9"/>
  </w:style>
  <w:style w:type="paragraph" w:customStyle="1" w:styleId="47AC87023DCD43278221D0537AADCD69">
    <w:name w:val="47AC87023DCD43278221D0537AADCD69"/>
    <w:rsid w:val="004640C9"/>
  </w:style>
  <w:style w:type="paragraph" w:customStyle="1" w:styleId="204A098BF7C9439EA2310B66B10B1744">
    <w:name w:val="204A098BF7C9439EA2310B66B10B1744"/>
    <w:rsid w:val="004640C9"/>
  </w:style>
  <w:style w:type="paragraph" w:customStyle="1" w:styleId="C3007025512E48C49FA9780CD42A5FC4">
    <w:name w:val="C3007025512E48C49FA9780CD42A5FC4"/>
    <w:rsid w:val="004640C9"/>
  </w:style>
  <w:style w:type="paragraph" w:customStyle="1" w:styleId="3059337FCAC549E9BEF6E0F73569B44E">
    <w:name w:val="3059337FCAC549E9BEF6E0F73569B44E"/>
    <w:rsid w:val="004640C9"/>
  </w:style>
  <w:style w:type="paragraph" w:customStyle="1" w:styleId="8072696DD64541E2B0B94B96752B7D6F">
    <w:name w:val="8072696DD64541E2B0B94B96752B7D6F"/>
    <w:rsid w:val="004640C9"/>
  </w:style>
  <w:style w:type="paragraph" w:customStyle="1" w:styleId="9445771953244686A6C75D89C554058D">
    <w:name w:val="9445771953244686A6C75D89C554058D"/>
    <w:rsid w:val="004640C9"/>
  </w:style>
  <w:style w:type="paragraph" w:customStyle="1" w:styleId="273D46545FCD46EE89ACB81A60BF0876">
    <w:name w:val="273D46545FCD46EE89ACB81A60BF0876"/>
    <w:rsid w:val="004640C9"/>
  </w:style>
  <w:style w:type="paragraph" w:customStyle="1" w:styleId="A3FD98FFD3F149E68D25BED3A4FF4F05">
    <w:name w:val="A3FD98FFD3F149E68D25BED3A4FF4F05"/>
    <w:rsid w:val="004640C9"/>
  </w:style>
  <w:style w:type="paragraph" w:customStyle="1" w:styleId="381807D8EBAC4E9F9EE4752974B8C1AD">
    <w:name w:val="381807D8EBAC4E9F9EE4752974B8C1AD"/>
    <w:rsid w:val="004640C9"/>
  </w:style>
  <w:style w:type="paragraph" w:customStyle="1" w:styleId="058254837D2A41E58C417F9C84C50DCF">
    <w:name w:val="058254837D2A41E58C417F9C84C50DCF"/>
    <w:rsid w:val="004640C9"/>
  </w:style>
  <w:style w:type="paragraph" w:customStyle="1" w:styleId="C85FF69B791B43E18A1E8B182CDBCF76">
    <w:name w:val="C85FF69B791B43E18A1E8B182CDBCF76"/>
    <w:rsid w:val="004640C9"/>
  </w:style>
  <w:style w:type="paragraph" w:customStyle="1" w:styleId="F8185CD554E84800A31C759217E771B2">
    <w:name w:val="F8185CD554E84800A31C759217E771B2"/>
    <w:rsid w:val="004640C9"/>
  </w:style>
  <w:style w:type="paragraph" w:customStyle="1" w:styleId="74863B17ADA647399A78028164007875">
    <w:name w:val="74863B17ADA647399A78028164007875"/>
    <w:rsid w:val="004640C9"/>
  </w:style>
  <w:style w:type="paragraph" w:customStyle="1" w:styleId="415523E3FBFA4D04BE4E9A86D023C3CD">
    <w:name w:val="415523E3FBFA4D04BE4E9A86D023C3CD"/>
    <w:rsid w:val="004640C9"/>
  </w:style>
  <w:style w:type="paragraph" w:customStyle="1" w:styleId="A57DC91F93C14B1DB637E34724FDC85D">
    <w:name w:val="A57DC91F93C14B1DB637E34724FDC85D"/>
    <w:rsid w:val="004640C9"/>
  </w:style>
  <w:style w:type="paragraph" w:customStyle="1" w:styleId="9B762295751D42018F8E9B102F0DF53B">
    <w:name w:val="9B762295751D42018F8E9B102F0DF53B"/>
    <w:rsid w:val="004640C9"/>
  </w:style>
  <w:style w:type="paragraph" w:customStyle="1" w:styleId="7500093E329A4F648ED00D2F94F5BF03">
    <w:name w:val="7500093E329A4F648ED00D2F94F5BF03"/>
    <w:rsid w:val="004640C9"/>
  </w:style>
  <w:style w:type="paragraph" w:customStyle="1" w:styleId="C6C7CA61AA4A496E97125D3F2A0C32A9">
    <w:name w:val="C6C7CA61AA4A496E97125D3F2A0C32A9"/>
    <w:rsid w:val="004640C9"/>
  </w:style>
  <w:style w:type="paragraph" w:customStyle="1" w:styleId="73F8BA43A3414E92829ABA8290CACB59">
    <w:name w:val="73F8BA43A3414E92829ABA8290CACB59"/>
    <w:rsid w:val="004640C9"/>
  </w:style>
  <w:style w:type="paragraph" w:customStyle="1" w:styleId="6420BFB2F20847C18D4D48855C240105">
    <w:name w:val="6420BFB2F20847C18D4D48855C240105"/>
    <w:rsid w:val="004640C9"/>
  </w:style>
  <w:style w:type="paragraph" w:customStyle="1" w:styleId="6CEB8120D4714A209720D88E3E6DD13A">
    <w:name w:val="6CEB8120D4714A209720D88E3E6DD13A"/>
    <w:rsid w:val="004640C9"/>
  </w:style>
  <w:style w:type="paragraph" w:customStyle="1" w:styleId="6B72158F215C4559AE618A1F178087BA">
    <w:name w:val="6B72158F215C4559AE618A1F178087BA"/>
    <w:rsid w:val="004640C9"/>
  </w:style>
  <w:style w:type="paragraph" w:customStyle="1" w:styleId="168BA7E97F884D3A8EE9E17D147B692D">
    <w:name w:val="168BA7E97F884D3A8EE9E17D147B692D"/>
    <w:rsid w:val="004640C9"/>
  </w:style>
  <w:style w:type="paragraph" w:customStyle="1" w:styleId="0A59BD98BFD242AD872EF41B9EF8DBA5">
    <w:name w:val="0A59BD98BFD242AD872EF41B9EF8DBA5"/>
    <w:rsid w:val="004640C9"/>
  </w:style>
  <w:style w:type="paragraph" w:customStyle="1" w:styleId="B4BB8082E1CB4147AA66CA065FBD2939">
    <w:name w:val="B4BB8082E1CB4147AA66CA065FBD2939"/>
    <w:rsid w:val="004640C9"/>
  </w:style>
  <w:style w:type="paragraph" w:customStyle="1" w:styleId="DF5A7CA6CF374121B4BF92E4DD70A92F">
    <w:name w:val="DF5A7CA6CF374121B4BF92E4DD70A92F"/>
    <w:rsid w:val="004640C9"/>
  </w:style>
  <w:style w:type="paragraph" w:customStyle="1" w:styleId="211FA073B298429894B867415458A0BC">
    <w:name w:val="211FA073B298429894B867415458A0BC"/>
    <w:rsid w:val="004640C9"/>
  </w:style>
  <w:style w:type="paragraph" w:customStyle="1" w:styleId="E6BC7675AD9B4506A086D603193FF366">
    <w:name w:val="E6BC7675AD9B4506A086D603193FF366"/>
    <w:rsid w:val="004640C9"/>
  </w:style>
  <w:style w:type="paragraph" w:customStyle="1" w:styleId="7187E171A1814FB58F38BF554675470D">
    <w:name w:val="7187E171A1814FB58F38BF554675470D"/>
    <w:rsid w:val="004640C9"/>
  </w:style>
  <w:style w:type="paragraph" w:customStyle="1" w:styleId="A9F981AA666F4421AA3ECF24D0887ACE">
    <w:name w:val="A9F981AA666F4421AA3ECF24D0887ACE"/>
    <w:rsid w:val="004640C9"/>
  </w:style>
  <w:style w:type="paragraph" w:customStyle="1" w:styleId="C52A1D50962E4DF7942FB2DC49FABAD8">
    <w:name w:val="C52A1D50962E4DF7942FB2DC49FABAD8"/>
    <w:rsid w:val="004640C9"/>
  </w:style>
  <w:style w:type="paragraph" w:customStyle="1" w:styleId="34324B95EED346B99DF6FFEB1CA98CEA">
    <w:name w:val="34324B95EED346B99DF6FFEB1CA98CEA"/>
    <w:rsid w:val="004640C9"/>
  </w:style>
  <w:style w:type="paragraph" w:customStyle="1" w:styleId="7431AE00BF014D15981597020F3EB8D3">
    <w:name w:val="7431AE00BF014D15981597020F3EB8D3"/>
    <w:rsid w:val="004640C9"/>
  </w:style>
  <w:style w:type="paragraph" w:customStyle="1" w:styleId="2CA41FA13FB0412D93B68D12CD02D166">
    <w:name w:val="2CA41FA13FB0412D93B68D12CD02D166"/>
    <w:rsid w:val="004640C9"/>
  </w:style>
  <w:style w:type="paragraph" w:customStyle="1" w:styleId="2BCF9698EA3D4B86B49D419744B872A8">
    <w:name w:val="2BCF9698EA3D4B86B49D419744B872A8"/>
    <w:rsid w:val="004640C9"/>
  </w:style>
  <w:style w:type="paragraph" w:customStyle="1" w:styleId="4ABA341B82A6432584F2B880752D7A10">
    <w:name w:val="4ABA341B82A6432584F2B880752D7A10"/>
    <w:rsid w:val="004640C9"/>
  </w:style>
  <w:style w:type="paragraph" w:customStyle="1" w:styleId="0E6DA3A0DADC4B3AAF95B3CBEFEA8EB3">
    <w:name w:val="0E6DA3A0DADC4B3AAF95B3CBEFEA8EB3"/>
    <w:rsid w:val="004640C9"/>
  </w:style>
  <w:style w:type="paragraph" w:customStyle="1" w:styleId="69C93B20C74C4865B26BDEA8A9895F02">
    <w:name w:val="69C93B20C74C4865B26BDEA8A9895F02"/>
    <w:rsid w:val="004640C9"/>
  </w:style>
  <w:style w:type="paragraph" w:customStyle="1" w:styleId="A3C1428164C548ABBCE8F93ABC9D4E8B">
    <w:name w:val="A3C1428164C548ABBCE8F93ABC9D4E8B"/>
    <w:rsid w:val="004640C9"/>
  </w:style>
  <w:style w:type="paragraph" w:customStyle="1" w:styleId="0BB930C5C9DD49C5B71242899D49DC3A">
    <w:name w:val="0BB930C5C9DD49C5B71242899D49DC3A"/>
    <w:rsid w:val="004640C9"/>
  </w:style>
  <w:style w:type="paragraph" w:customStyle="1" w:styleId="FDD31ADE10F3489D9265923AA70EA0BA">
    <w:name w:val="FDD31ADE10F3489D9265923AA70EA0BA"/>
    <w:rsid w:val="004640C9"/>
  </w:style>
  <w:style w:type="paragraph" w:customStyle="1" w:styleId="588CF3B5B8184D12BA31EF83B26E75D0">
    <w:name w:val="588CF3B5B8184D12BA31EF83B26E75D0"/>
    <w:rsid w:val="004640C9"/>
  </w:style>
  <w:style w:type="paragraph" w:customStyle="1" w:styleId="B2A4A6D5CB88477EA1912DA6DADD57E1">
    <w:name w:val="B2A4A6D5CB88477EA1912DA6DADD57E1"/>
    <w:rsid w:val="004640C9"/>
  </w:style>
  <w:style w:type="paragraph" w:customStyle="1" w:styleId="9649533696BD477C891407A30BE5FF32">
    <w:name w:val="9649533696BD477C891407A30BE5FF32"/>
    <w:rsid w:val="004640C9"/>
  </w:style>
  <w:style w:type="paragraph" w:customStyle="1" w:styleId="57573EEB1DF14AA1B1716928E9FA5555">
    <w:name w:val="57573EEB1DF14AA1B1716928E9FA5555"/>
    <w:rsid w:val="004640C9"/>
  </w:style>
  <w:style w:type="paragraph" w:customStyle="1" w:styleId="25783FF4200C4824AA7C0BD88BF1006C">
    <w:name w:val="25783FF4200C4824AA7C0BD88BF1006C"/>
    <w:rsid w:val="004640C9"/>
  </w:style>
  <w:style w:type="paragraph" w:customStyle="1" w:styleId="AC94894F74A9431596575D546DB7E034">
    <w:name w:val="AC94894F74A9431596575D546DB7E034"/>
    <w:rsid w:val="004640C9"/>
  </w:style>
  <w:style w:type="paragraph" w:customStyle="1" w:styleId="D367E4750B584A05BE2E74270E3C41C9">
    <w:name w:val="D367E4750B584A05BE2E74270E3C41C9"/>
    <w:rsid w:val="004640C9"/>
  </w:style>
  <w:style w:type="paragraph" w:customStyle="1" w:styleId="2A93195773744F0BAEE8E74CC9BC94CF">
    <w:name w:val="2A93195773744F0BAEE8E74CC9BC94CF"/>
    <w:rsid w:val="004640C9"/>
  </w:style>
  <w:style w:type="paragraph" w:customStyle="1" w:styleId="7CFBDDB02EA546BBBF1C3A08646916B0">
    <w:name w:val="7CFBDDB02EA546BBBF1C3A08646916B0"/>
    <w:rsid w:val="004640C9"/>
  </w:style>
  <w:style w:type="paragraph" w:customStyle="1" w:styleId="61C43CCD21C54F55933C1EF6F155348A">
    <w:name w:val="61C43CCD21C54F55933C1EF6F155348A"/>
    <w:rsid w:val="004640C9"/>
  </w:style>
  <w:style w:type="paragraph" w:customStyle="1" w:styleId="88AB96E635D041D7AD8A1A970D9E850B">
    <w:name w:val="88AB96E635D041D7AD8A1A970D9E850B"/>
    <w:rsid w:val="004640C9"/>
  </w:style>
  <w:style w:type="paragraph" w:customStyle="1" w:styleId="489EB167AFA546FC8D7949F5BEE4BCFC">
    <w:name w:val="489EB167AFA546FC8D7949F5BEE4BCFC"/>
    <w:rsid w:val="004640C9"/>
  </w:style>
  <w:style w:type="paragraph" w:customStyle="1" w:styleId="7FD83C53792547369F1B88E39D6DDAAD">
    <w:name w:val="7FD83C53792547369F1B88E39D6DDAAD"/>
    <w:rsid w:val="004640C9"/>
  </w:style>
  <w:style w:type="paragraph" w:customStyle="1" w:styleId="088E23056C164E5B8CB47BBE902F1BB9">
    <w:name w:val="088E23056C164E5B8CB47BBE902F1BB9"/>
    <w:rsid w:val="004640C9"/>
  </w:style>
  <w:style w:type="paragraph" w:customStyle="1" w:styleId="2A7304D1B6D448A3806FF7E7563E08E8">
    <w:name w:val="2A7304D1B6D448A3806FF7E7563E08E8"/>
    <w:rsid w:val="004640C9"/>
  </w:style>
  <w:style w:type="paragraph" w:customStyle="1" w:styleId="76BF69DAFBEB49A8B2F66F626B7DF91B">
    <w:name w:val="76BF69DAFBEB49A8B2F66F626B7DF91B"/>
    <w:rsid w:val="004640C9"/>
  </w:style>
  <w:style w:type="paragraph" w:customStyle="1" w:styleId="272F9B85BF0A4933A1B4DC81620180DE">
    <w:name w:val="272F9B85BF0A4933A1B4DC81620180DE"/>
    <w:rsid w:val="004640C9"/>
  </w:style>
  <w:style w:type="paragraph" w:customStyle="1" w:styleId="ECEA6F40B64A458E9AE5044DE211D3C5">
    <w:name w:val="ECEA6F40B64A458E9AE5044DE211D3C5"/>
    <w:rsid w:val="004640C9"/>
  </w:style>
  <w:style w:type="paragraph" w:customStyle="1" w:styleId="845A43A065CD4E14BCC9A3612D0DCA20">
    <w:name w:val="845A43A065CD4E14BCC9A3612D0DCA20"/>
    <w:rsid w:val="004640C9"/>
  </w:style>
  <w:style w:type="paragraph" w:customStyle="1" w:styleId="BC216DAD347F4A2A9F9DBB589C4CA6C6">
    <w:name w:val="BC216DAD347F4A2A9F9DBB589C4CA6C6"/>
    <w:rsid w:val="004640C9"/>
  </w:style>
  <w:style w:type="paragraph" w:customStyle="1" w:styleId="CC80684637A04502997FB007505200A9">
    <w:name w:val="CC80684637A04502997FB007505200A9"/>
    <w:rsid w:val="004640C9"/>
  </w:style>
  <w:style w:type="paragraph" w:customStyle="1" w:styleId="7AAA08560ECD4C64B42F5FC81800662D">
    <w:name w:val="7AAA08560ECD4C64B42F5FC81800662D"/>
    <w:rsid w:val="004640C9"/>
  </w:style>
  <w:style w:type="paragraph" w:customStyle="1" w:styleId="BF3A17E946E744CA8114D7F386A487E3">
    <w:name w:val="BF3A17E946E744CA8114D7F386A487E3"/>
    <w:rsid w:val="004640C9"/>
  </w:style>
  <w:style w:type="paragraph" w:customStyle="1" w:styleId="955BCAED84A148B58BFA66D4F8528153">
    <w:name w:val="955BCAED84A148B58BFA66D4F8528153"/>
    <w:rsid w:val="004640C9"/>
  </w:style>
  <w:style w:type="paragraph" w:customStyle="1" w:styleId="7F2798E6BA5345D0BC0B36E981D2750D">
    <w:name w:val="7F2798E6BA5345D0BC0B36E981D2750D"/>
    <w:rsid w:val="004640C9"/>
  </w:style>
  <w:style w:type="paragraph" w:customStyle="1" w:styleId="CF30F38C37F84DF982C182BAD37C5995">
    <w:name w:val="CF30F38C37F84DF982C182BAD37C5995"/>
    <w:rsid w:val="004640C9"/>
  </w:style>
  <w:style w:type="paragraph" w:customStyle="1" w:styleId="C3364B82707741368983EF2C5C3BF75E">
    <w:name w:val="C3364B82707741368983EF2C5C3BF75E"/>
    <w:rsid w:val="004640C9"/>
  </w:style>
  <w:style w:type="paragraph" w:customStyle="1" w:styleId="E498D52FA64C4B8D9281B5AADEF08319">
    <w:name w:val="E498D52FA64C4B8D9281B5AADEF08319"/>
    <w:rsid w:val="004640C9"/>
  </w:style>
  <w:style w:type="paragraph" w:customStyle="1" w:styleId="7829BA4828FB4BA18C397BE751EC7D822">
    <w:name w:val="7829BA4828FB4BA18C397BE751EC7D82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0F4CF410CC2417ABDDE50BF8E85E6642">
    <w:name w:val="80F4CF410CC2417ABDDE50BF8E85E664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1C483440B6945598DDCAB672B672DB02">
    <w:name w:val="31C483440B6945598DDCAB672B672DB0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36AAC1C0C9A41BABC675D003278724A2">
    <w:name w:val="C36AAC1C0C9A41BABC675D003278724A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151C2BD127E4212A8177936C3AD45752">
    <w:name w:val="6151C2BD127E4212A8177936C3AD4575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08AFA308DB14FD7BE01779D72DA075C3">
    <w:name w:val="008AFA308DB14FD7BE01779D72DA075C3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955523654EE4941A64C0B40E36C14721">
    <w:name w:val="D955523654EE4941A64C0B40E36C147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BAAA84C3B9340EA8F3BA1950AEA54641">
    <w:name w:val="1BAAA84C3B9340EA8F3BA1950AEA546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7FC1715316E4D2F8A0C32E7C76F516D1">
    <w:name w:val="57FC1715316E4D2F8A0C32E7C76F516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CE81ADD9ADF4A45B6F1799B2987C42E1">
    <w:name w:val="CCE81ADD9ADF4A45B6F1799B2987C42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43DE58DD2334E55A39D6178EB0032F01">
    <w:name w:val="243DE58DD2334E55A39D6178EB0032F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A778EFABA924E38AB479884250552AD1">
    <w:name w:val="8A778EFABA924E38AB479884250552A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E5137E2F4624DB0876A5F76F8AD79A91">
    <w:name w:val="3E5137E2F4624DB0876A5F76F8AD79A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CCA5A16EC2E4EC09147CB53B7E696E31">
    <w:name w:val="ECCA5A16EC2E4EC09147CB53B7E696E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5FD61C2D7654AE68419F2CAFCADDB8B1">
    <w:name w:val="C5FD61C2D7654AE68419F2CAFCADDB8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85F586B89894350831689EC57024DFE1">
    <w:name w:val="585F586B89894350831689EC57024DF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BAC5CE5F5774F7297FFA3D09AB141BA1">
    <w:name w:val="4BAC5CE5F5774F7297FFA3D09AB141B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907578C75C74B93BC1168EF454E473E1">
    <w:name w:val="A907578C75C74B93BC1168EF454E473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EECEF600ECF46D5B1BB5FB1EAF598CA1">
    <w:name w:val="3EECEF600ECF46D5B1BB5FB1EAF598C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6669409D744C40BDFF1B4641B9769D1">
    <w:name w:val="B66669409D744C40BDFF1B4641B9769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212E001D2C940B3B79923CFC3E0E5A31">
    <w:name w:val="C212E001D2C940B3B79923CFC3E0E5A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DA4F36E890C4C9F86D558FD1846D6E01">
    <w:name w:val="DDA4F36E890C4C9F86D558FD1846D6E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015CE7E5148400DBF9403DC4AC2D3A01">
    <w:name w:val="C015CE7E5148400DBF9403DC4AC2D3A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C34214AF08546D1AB16128DA2C7720B1">
    <w:name w:val="8C34214AF08546D1AB16128DA2C7720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D11CCEEF90A4B99AE586D6E3AC3BE3E1">
    <w:name w:val="5D11CCEEF90A4B99AE586D6E3AC3BE3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C2C9B119F2F4692995F648BA4C47C091">
    <w:name w:val="9C2C9B119F2F4692995F648BA4C47C0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1AA32EB4B6345519753FC5534D7267F1">
    <w:name w:val="81AA32EB4B6345519753FC5534D7267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82B4FCF793B48B09C0ECFDEBF224E911">
    <w:name w:val="982B4FCF793B48B09C0ECFDEBF224E9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D4A587F88DC4D25B7834FD120C0A1811">
    <w:name w:val="5D4A587F88DC4D25B7834FD120C0A18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F6D05D52F2C4B0BAF34C2ADC9D2E1B01">
    <w:name w:val="7F6D05D52F2C4B0BAF34C2ADC9D2E1B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C62A6AE164A4138BBB56DD0D16D5F871">
    <w:name w:val="3C62A6AE164A4138BBB56DD0D16D5F87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081E190FA5C423A84F92A68D49F11D81">
    <w:name w:val="6081E190FA5C423A84F92A68D49F11D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F1D8F443ACD42E7BB02523888B3824B1">
    <w:name w:val="4F1D8F443ACD42E7BB02523888B3824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CDB8FC8E1CA476B9113FE087BA0A67C1">
    <w:name w:val="FCDB8FC8E1CA476B9113FE087BA0A67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6D62DB41F494EC7A3A544C136E52CE61">
    <w:name w:val="B6D62DB41F494EC7A3A544C136E52CE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0E1573676FF4C10B23378268F0627051">
    <w:name w:val="50E1573676FF4C10B23378268F06270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7AC87023DCD43278221D0537AADCD691">
    <w:name w:val="47AC87023DCD43278221D0537AADCD6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04A098BF7C9439EA2310B66B10B17441">
    <w:name w:val="204A098BF7C9439EA2310B66B10B174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3007025512E48C49FA9780CD42A5FC41">
    <w:name w:val="C3007025512E48C49FA9780CD42A5FC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059337FCAC549E9BEF6E0F73569B44E1">
    <w:name w:val="3059337FCAC549E9BEF6E0F73569B44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072696DD64541E2B0B94B96752B7D6F1">
    <w:name w:val="8072696DD64541E2B0B94B96752B7D6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445771953244686A6C75D89C554058D1">
    <w:name w:val="9445771953244686A6C75D89C554058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73D46545FCD46EE89ACB81A60BF08761">
    <w:name w:val="273D46545FCD46EE89ACB81A60BF087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3FD98FFD3F149E68D25BED3A4FF4F051">
    <w:name w:val="A3FD98FFD3F149E68D25BED3A4FF4F0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81807D8EBAC4E9F9EE4752974B8C1AD1">
    <w:name w:val="381807D8EBAC4E9F9EE4752974B8C1A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58254837D2A41E58C417F9C84C50DCF1">
    <w:name w:val="058254837D2A41E58C417F9C84C50DC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85FF69B791B43E18A1E8B182CDBCF761">
    <w:name w:val="C85FF69B791B43E18A1E8B182CDBCF7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8185CD554E84800A31C759217E771B21">
    <w:name w:val="F8185CD554E84800A31C759217E771B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4863B17ADA647399A780281640078751">
    <w:name w:val="74863B17ADA647399A7802816400787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15523E3FBFA4D04BE4E9A86D023C3CD1">
    <w:name w:val="415523E3FBFA4D04BE4E9A86D023C3C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57DC91F93C14B1DB637E34724FDC85D1">
    <w:name w:val="A57DC91F93C14B1DB637E34724FDC85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B762295751D42018F8E9B102F0DF53B1">
    <w:name w:val="9B762295751D42018F8E9B102F0DF53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500093E329A4F648ED00D2F94F5BF031">
    <w:name w:val="7500093E329A4F648ED00D2F94F5BF0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6C7CA61AA4A496E97125D3F2A0C32A91">
    <w:name w:val="C6C7CA61AA4A496E97125D3F2A0C32A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3F8BA43A3414E92829ABA8290CACB591">
    <w:name w:val="73F8BA43A3414E92829ABA8290CACB5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420BFB2F20847C18D4D48855C2401051">
    <w:name w:val="6420BFB2F20847C18D4D48855C24010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CEB8120D4714A209720D88E3E6DD13A1">
    <w:name w:val="6CEB8120D4714A209720D88E3E6DD13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B72158F215C4559AE618A1F178087BA1">
    <w:name w:val="6B72158F215C4559AE618A1F178087B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168BA7E97F884D3A8EE9E17D147B692D1">
    <w:name w:val="168BA7E97F884D3A8EE9E17D147B692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A59BD98BFD242AD872EF41B9EF8DBA51">
    <w:name w:val="0A59BD98BFD242AD872EF41B9EF8DBA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4BB8082E1CB4147AA66CA065FBD29391">
    <w:name w:val="B4BB8082E1CB4147AA66CA065FBD293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F5A7CA6CF374121B4BF92E4DD70A92F1">
    <w:name w:val="DF5A7CA6CF374121B4BF92E4DD70A92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11FA073B298429894B867415458A0BC1">
    <w:name w:val="211FA073B298429894B867415458A0B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6BC7675AD9B4506A086D603193FF3661">
    <w:name w:val="E6BC7675AD9B4506A086D603193FF36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187E171A1814FB58F38BF554675470D1">
    <w:name w:val="7187E171A1814FB58F38BF554675470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9F981AA666F4421AA3ECF24D0887ACE1">
    <w:name w:val="A9F981AA666F4421AA3ECF24D0887AC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52A1D50962E4DF7942FB2DC49FABAD81">
    <w:name w:val="C52A1D50962E4DF7942FB2DC49FABAD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4324B95EED346B99DF6FFEB1CA98CEA1">
    <w:name w:val="34324B95EED346B99DF6FFEB1CA98CE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431AE00BF014D15981597020F3EB8D31">
    <w:name w:val="7431AE00BF014D15981597020F3EB8D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CA41FA13FB0412D93B68D12CD02D1661">
    <w:name w:val="2CA41FA13FB0412D93B68D12CD02D16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BCF9698EA3D4B86B49D419744B872A81">
    <w:name w:val="2BCF9698EA3D4B86B49D419744B872A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ABA341B82A6432584F2B880752D7A101">
    <w:name w:val="4ABA341B82A6432584F2B880752D7A1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E6DA3A0DADC4B3AAF95B3CBEFEA8EB31">
    <w:name w:val="0E6DA3A0DADC4B3AAF95B3CBEFEA8EB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9C93B20C74C4865B26BDEA8A9895F021">
    <w:name w:val="69C93B20C74C4865B26BDEA8A9895F0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3C1428164C548ABBCE8F93ABC9D4E8B1">
    <w:name w:val="A3C1428164C548ABBCE8F93ABC9D4E8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BB930C5C9DD49C5B71242899D49DC3A1">
    <w:name w:val="0BB930C5C9DD49C5B71242899D49DC3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FDD31ADE10F3489D9265923AA70EA0BA1">
    <w:name w:val="FDD31ADE10F3489D9265923AA70EA0B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88CF3B5B8184D12BA31EF83B26E75D01">
    <w:name w:val="588CF3B5B8184D12BA31EF83B26E75D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2A4A6D5CB88477EA1912DA6DADD57E11">
    <w:name w:val="B2A4A6D5CB88477EA1912DA6DADD57E1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649533696BD477C891407A30BE5FF321">
    <w:name w:val="9649533696BD477C891407A30BE5FF32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57573EEB1DF14AA1B1716928E9FA55551">
    <w:name w:val="57573EEB1DF14AA1B1716928E9FA555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5783FF4200C4824AA7C0BD88BF1006C1">
    <w:name w:val="25783FF4200C4824AA7C0BD88BF1006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AC94894F74A9431596575D546DB7E0341">
    <w:name w:val="AC94894F74A9431596575D546DB7E034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D367E4750B584A05BE2E74270E3C41C91">
    <w:name w:val="D367E4750B584A05BE2E74270E3C41C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A93195773744F0BAEE8E74CC9BC94CF1">
    <w:name w:val="2A93195773744F0BAEE8E74CC9BC94CF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CFBDDB02EA546BBBF1C3A08646916B01">
    <w:name w:val="7CFBDDB02EA546BBBF1C3A08646916B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61C43CCD21C54F55933C1EF6F155348A1">
    <w:name w:val="61C43CCD21C54F55933C1EF6F155348A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8AB96E635D041D7AD8A1A970D9E850B1">
    <w:name w:val="88AB96E635D041D7AD8A1A970D9E850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489EB167AFA546FC8D7949F5BEE4BCFC1">
    <w:name w:val="489EB167AFA546FC8D7949F5BEE4BCFC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FD83C53792547369F1B88E39D6DDAAD1">
    <w:name w:val="7FD83C53792547369F1B88E39D6DDAA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88E23056C164E5B8CB47BBE902F1BB91">
    <w:name w:val="088E23056C164E5B8CB47BBE902F1BB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A7304D1B6D448A3806FF7E7563E08E81">
    <w:name w:val="2A7304D1B6D448A3806FF7E7563E08E8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6BF69DAFBEB49A8B2F66F626B7DF91B1">
    <w:name w:val="76BF69DAFBEB49A8B2F66F626B7DF91B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272F9B85BF0A4933A1B4DC81620180DE1">
    <w:name w:val="272F9B85BF0A4933A1B4DC81620180D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CEA6F40B64A458E9AE5044DE211D3C51">
    <w:name w:val="ECEA6F40B64A458E9AE5044DE211D3C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845A43A065CD4E14BCC9A3612D0DCA201">
    <w:name w:val="845A43A065CD4E14BCC9A3612D0DCA20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C216DAD347F4A2A9F9DBB589C4CA6C61">
    <w:name w:val="BC216DAD347F4A2A9F9DBB589C4CA6C6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C80684637A04502997FB007505200A91">
    <w:name w:val="CC80684637A04502997FB007505200A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AAA08560ECD4C64B42F5FC81800662D1">
    <w:name w:val="7AAA08560ECD4C64B42F5FC81800662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BF3A17E946E744CA8114D7F386A487E31">
    <w:name w:val="BF3A17E946E744CA8114D7F386A487E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955BCAED84A148B58BFA66D4F85281531">
    <w:name w:val="955BCAED84A148B58BFA66D4F8528153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F2798E6BA5345D0BC0B36E981D2750D1">
    <w:name w:val="7F2798E6BA5345D0BC0B36E981D2750D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F30F38C37F84DF982C182BAD37C59951">
    <w:name w:val="CF30F38C37F84DF982C182BAD37C599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C3364B82707741368983EF2C5C3BF75E1">
    <w:name w:val="C3364B82707741368983EF2C5C3BF75E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E498D52FA64C4B8D9281B5AADEF083191">
    <w:name w:val="E498D52FA64C4B8D9281B5AADEF08319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012071309FD3445A9C194EAC876D2B562">
    <w:name w:val="012071309FD3445A9C194EAC876D2B562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3436AECB13D64D848D4B643DFA98CB451">
    <w:name w:val="3436AECB13D64D848D4B643DFA98CB451"/>
    <w:rsid w:val="004640C9"/>
    <w:pPr>
      <w:spacing w:before="120" w:after="0" w:line="271" w:lineRule="auto"/>
    </w:pPr>
    <w:rPr>
      <w:rFonts w:eastAsiaTheme="minorHAnsi"/>
      <w:sz w:val="24"/>
      <w:szCs w:val="28"/>
    </w:rPr>
  </w:style>
  <w:style w:type="paragraph" w:customStyle="1" w:styleId="7E890F2A72D84AEDA6B9197B6A6B42C2">
    <w:name w:val="7E890F2A72D84AEDA6B9197B6A6B42C2"/>
    <w:rsid w:val="007D552A"/>
  </w:style>
  <w:style w:type="paragraph" w:customStyle="1" w:styleId="102AFCE26CE64E53A5EA1E47535101FA">
    <w:name w:val="102AFCE26CE64E53A5EA1E47535101FA"/>
    <w:rsid w:val="007D552A"/>
  </w:style>
  <w:style w:type="paragraph" w:customStyle="1" w:styleId="2EB7A8DDD7144D819DAC4A69122F8F6F">
    <w:name w:val="2EB7A8DDD7144D819DAC4A69122F8F6F"/>
    <w:rsid w:val="007D552A"/>
  </w:style>
  <w:style w:type="paragraph" w:customStyle="1" w:styleId="D00D48FEEDA448E88F2769B0046839C6">
    <w:name w:val="D00D48FEEDA448E88F2769B0046839C6"/>
    <w:rsid w:val="007D552A"/>
  </w:style>
  <w:style w:type="paragraph" w:customStyle="1" w:styleId="EFA34BA082214B88919233AB6DB20B3E">
    <w:name w:val="EFA34BA082214B88919233AB6DB20B3E"/>
    <w:rsid w:val="007D552A"/>
  </w:style>
  <w:style w:type="paragraph" w:customStyle="1" w:styleId="4741D62C62104D37889BA697403BFAFB">
    <w:name w:val="4741D62C62104D37889BA697403BFAFB"/>
    <w:rsid w:val="007D552A"/>
  </w:style>
  <w:style w:type="paragraph" w:customStyle="1" w:styleId="45CC54F2A2EB478E99B5AA252265248E">
    <w:name w:val="45CC54F2A2EB478E99B5AA252265248E"/>
    <w:rsid w:val="007D552A"/>
  </w:style>
  <w:style w:type="paragraph" w:customStyle="1" w:styleId="C41D8545CE5243F395D1D0056CB6FFE2">
    <w:name w:val="C41D8545CE5243F395D1D0056CB6FFE2"/>
    <w:rsid w:val="007D552A"/>
  </w:style>
  <w:style w:type="paragraph" w:customStyle="1" w:styleId="24CD93B83C62448BA5EAA16BFDC7D049">
    <w:name w:val="24CD93B83C62448BA5EAA16BFDC7D049"/>
    <w:rsid w:val="007D55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AF888BE-B84D-45FD-AAA0-B19C222EC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2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2018-10-05T22:10:00Z</dcterms:created>
  <dcterms:modified xsi:type="dcterms:W3CDTF">2018-10-05T22:10:00Z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